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7C8E" w14:textId="77777777" w:rsidR="00992E93" w:rsidRDefault="00992E93"/>
    <w:tbl>
      <w:tblPr>
        <w:tblW w:w="1007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720"/>
        <w:gridCol w:w="631"/>
        <w:gridCol w:w="1354"/>
        <w:gridCol w:w="424"/>
        <w:gridCol w:w="3305"/>
        <w:gridCol w:w="3642"/>
      </w:tblGrid>
      <w:tr w:rsidR="00E77B5E" w:rsidRPr="001259E4" w14:paraId="70EF6319" w14:textId="77777777" w:rsidTr="00DA5521">
        <w:trPr>
          <w:trHeight w:val="2112"/>
        </w:trPr>
        <w:tc>
          <w:tcPr>
            <w:tcW w:w="2705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6A63200" w14:textId="77777777" w:rsidR="00E77B5E" w:rsidRPr="001259E4" w:rsidRDefault="00BB0E3E" w:rsidP="00B17CDC">
            <w:pPr>
              <w:spacing w:after="0"/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58240" behindDoc="1" locked="0" layoutInCell="1" allowOverlap="1" wp14:anchorId="2A28B9C4" wp14:editId="776B52B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0</wp:posOffset>
                  </wp:positionV>
                  <wp:extent cx="1242060" cy="1318895"/>
                  <wp:effectExtent l="0" t="0" r="0" b="0"/>
                  <wp:wrapTight wrapText="bothSides">
                    <wp:wrapPolygon edited="0">
                      <wp:start x="331" y="0"/>
                      <wp:lineTo x="0" y="312"/>
                      <wp:lineTo x="0" y="9984"/>
                      <wp:lineTo x="1988" y="14975"/>
                      <wp:lineTo x="1988" y="15287"/>
                      <wp:lineTo x="6626" y="19967"/>
                      <wp:lineTo x="8945" y="21215"/>
                      <wp:lineTo x="9276" y="21215"/>
                      <wp:lineTo x="11926" y="21215"/>
                      <wp:lineTo x="12258" y="21215"/>
                      <wp:lineTo x="14577" y="19967"/>
                      <wp:lineTo x="19215" y="15287"/>
                      <wp:lineTo x="19215" y="14975"/>
                      <wp:lineTo x="21202" y="9984"/>
                      <wp:lineTo x="21202" y="312"/>
                      <wp:lineTo x="20871" y="0"/>
                      <wp:lineTo x="331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B_Insign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00D8D863" w14:textId="77777777" w:rsidR="00E77B5E" w:rsidRPr="001259E4" w:rsidRDefault="00E77B5E" w:rsidP="00B17CDC">
            <w:pPr>
              <w:spacing w:after="0"/>
            </w:pPr>
          </w:p>
        </w:tc>
        <w:tc>
          <w:tcPr>
            <w:tcW w:w="6947" w:type="dxa"/>
            <w:gridSpan w:val="2"/>
            <w:tcBorders>
              <w:bottom w:val="nil"/>
            </w:tcBorders>
          </w:tcPr>
          <w:p w14:paraId="19F1EBCA" w14:textId="77777777" w:rsidR="00A5125B" w:rsidRPr="00A5125B" w:rsidRDefault="00B17CDC" w:rsidP="00B17CDC">
            <w:pPr>
              <w:pStyle w:val="Ttulo"/>
              <w:spacing w:after="0"/>
              <w:jc w:val="center"/>
            </w:pPr>
            <w:r>
              <w:t xml:space="preserve">Escuela </w:t>
            </w:r>
            <w:r w:rsidR="00BB0E3E">
              <w:t>LOS PAÍSES BAJOS</w:t>
            </w:r>
          </w:p>
        </w:tc>
      </w:tr>
      <w:tr w:rsidR="00E77B5E" w:rsidRPr="001259E4" w14:paraId="2AAB7DB9" w14:textId="77777777" w:rsidTr="00DA5521">
        <w:trPr>
          <w:trHeight w:val="884"/>
        </w:trPr>
        <w:tc>
          <w:tcPr>
            <w:tcW w:w="2705" w:type="dxa"/>
            <w:gridSpan w:val="3"/>
            <w:vMerge/>
          </w:tcPr>
          <w:p w14:paraId="2AB99CB3" w14:textId="77777777" w:rsidR="00E77B5E" w:rsidRPr="001259E4" w:rsidRDefault="00E77B5E" w:rsidP="00B17CDC">
            <w:pPr>
              <w:spacing w:after="0"/>
            </w:pPr>
          </w:p>
        </w:tc>
        <w:tc>
          <w:tcPr>
            <w:tcW w:w="424" w:type="dxa"/>
            <w:vMerge/>
          </w:tcPr>
          <w:p w14:paraId="2DBD3C65" w14:textId="77777777" w:rsidR="00E77B5E" w:rsidRPr="001259E4" w:rsidRDefault="00E77B5E" w:rsidP="00B17CDC">
            <w:pPr>
              <w:spacing w:after="0"/>
            </w:pPr>
          </w:p>
        </w:tc>
        <w:tc>
          <w:tcPr>
            <w:tcW w:w="3305" w:type="dxa"/>
            <w:vAlign w:val="bottom"/>
          </w:tcPr>
          <w:p w14:paraId="4FC2BF77" w14:textId="1374F346" w:rsidR="00B17CDC" w:rsidRDefault="00B17CDC" w:rsidP="00B17CDC">
            <w:pPr>
              <w:spacing w:after="0"/>
              <w:ind w:right="-246"/>
              <w:rPr>
                <w:rFonts w:ascii="Arial Rounded MT Bold" w:hAnsi="Arial Rounded MT Bold"/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 xml:space="preserve">    </w:t>
            </w:r>
            <w:r w:rsidR="00BB0E3E" w:rsidRPr="00BB0E3E">
              <w:rPr>
                <w:rFonts w:ascii="Arial Rounded MT Bold" w:hAnsi="Arial Rounded MT Bold"/>
                <w:sz w:val="36"/>
                <w:szCs w:val="36"/>
              </w:rPr>
              <w:t>ADMISIÓN</w:t>
            </w:r>
            <w:r w:rsidR="008F78E0">
              <w:rPr>
                <w:rFonts w:ascii="Arial Rounded MT Bold" w:hAnsi="Arial Rounded MT Bold"/>
                <w:sz w:val="36"/>
                <w:szCs w:val="36"/>
              </w:rPr>
              <w:t xml:space="preserve"> 202</w:t>
            </w:r>
            <w:r w:rsidR="00495B75">
              <w:rPr>
                <w:rFonts w:ascii="Arial Rounded MT Bold" w:hAnsi="Arial Rounded MT Bold"/>
                <w:sz w:val="36"/>
                <w:szCs w:val="36"/>
              </w:rPr>
              <w:t>3</w:t>
            </w:r>
          </w:p>
          <w:p w14:paraId="7D380AB9" w14:textId="77777777" w:rsidR="00626F11" w:rsidRPr="00BB0E3E" w:rsidRDefault="00915B1C" w:rsidP="00B17CDC">
            <w:pPr>
              <w:spacing w:after="0"/>
              <w:ind w:right="-246"/>
              <w:rPr>
                <w:rFonts w:ascii="Arial Rounded MT Bold" w:hAnsi="Arial Rounded MT Bold"/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2"/>
                <w:szCs w:val="32"/>
              </w:rPr>
              <w:t xml:space="preserve"> </w:t>
            </w:r>
          </w:p>
        </w:tc>
        <w:tc>
          <w:tcPr>
            <w:tcW w:w="3642" w:type="dxa"/>
            <w:vAlign w:val="bottom"/>
          </w:tcPr>
          <w:p w14:paraId="6A005AE2" w14:textId="44068027" w:rsidR="00E77B5E" w:rsidRPr="00DD527B" w:rsidRDefault="00816538" w:rsidP="00B17CDC">
            <w:pPr>
              <w:pStyle w:val="Contacto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rFonts w:ascii="Arial Rounded MT Bold" w:hAnsi="Arial Rounded MT Bold"/>
                <w:sz w:val="32"/>
                <w:szCs w:val="32"/>
              </w:rPr>
              <w:t xml:space="preserve">   </w:t>
            </w:r>
            <w:r w:rsidR="0015718B">
              <w:rPr>
                <w:rFonts w:ascii="Arial Rounded MT Bold" w:hAnsi="Arial Rounded MT Bold"/>
                <w:sz w:val="32"/>
                <w:szCs w:val="32"/>
              </w:rPr>
              <w:t>Nivel:  Pre-Kínder</w:t>
            </w:r>
          </w:p>
        </w:tc>
      </w:tr>
      <w:tr w:rsidR="00E77B5E" w:rsidRPr="0012465C" w14:paraId="68BBAFE9" w14:textId="77777777" w:rsidTr="00DA5521">
        <w:trPr>
          <w:trHeight w:val="705"/>
        </w:trPr>
        <w:tc>
          <w:tcPr>
            <w:tcW w:w="2705" w:type="dxa"/>
            <w:gridSpan w:val="3"/>
            <w:vMerge/>
          </w:tcPr>
          <w:p w14:paraId="1002F215" w14:textId="77777777" w:rsidR="00E77B5E" w:rsidRPr="001259E4" w:rsidRDefault="00E77B5E" w:rsidP="00AE68A8"/>
        </w:tc>
        <w:tc>
          <w:tcPr>
            <w:tcW w:w="424" w:type="dxa"/>
            <w:vMerge/>
          </w:tcPr>
          <w:p w14:paraId="5C0DDB3B" w14:textId="77777777" w:rsidR="00E77B5E" w:rsidRPr="001259E4" w:rsidRDefault="00E77B5E" w:rsidP="00AE68A8"/>
        </w:tc>
        <w:tc>
          <w:tcPr>
            <w:tcW w:w="6947" w:type="dxa"/>
            <w:gridSpan w:val="2"/>
            <w:vMerge w:val="restart"/>
          </w:tcPr>
          <w:p w14:paraId="1AA04AD7" w14:textId="77777777" w:rsidR="00DD527B" w:rsidRPr="001E2FE9" w:rsidRDefault="00DD527B" w:rsidP="001E4590">
            <w:pPr>
              <w:pStyle w:val="Ttulo1"/>
              <w:rPr>
                <w:rFonts w:ascii="Maiandra GD" w:hAnsi="Maiandra GD"/>
                <w:b w:val="0"/>
                <w:bCs w:val="0"/>
                <w:szCs w:val="28"/>
                <w:lang w:bidi="es-ES"/>
              </w:rPr>
            </w:pPr>
            <w:r w:rsidRPr="001E2FE9">
              <w:rPr>
                <w:rFonts w:ascii="Maiandra GD" w:eastAsia="Times New Roman" w:hAnsi="Maiandra GD" w:cs="Times New Roman"/>
                <w:b w:val="0"/>
                <w:bCs w:val="0"/>
                <w:color w:val="777777"/>
                <w:szCs w:val="28"/>
                <w:lang w:eastAsia="es-CL"/>
              </w:rPr>
              <w:t xml:space="preserve">Estimadas familias, </w:t>
            </w:r>
          </w:p>
          <w:p w14:paraId="1C1D046C" w14:textId="564CFC0F" w:rsidR="00DD527B" w:rsidRPr="001E2FE9" w:rsidRDefault="00CC169A" w:rsidP="00DD527B">
            <w:pPr>
              <w:shd w:val="clear" w:color="auto" w:fill="FFFFFF"/>
              <w:spacing w:after="0" w:line="405" w:lineRule="atLeast"/>
              <w:jc w:val="both"/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</w:pPr>
            <w:r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Junto con saludar</w:t>
            </w:r>
            <w:r w:rsidR="00DD527B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y darles </w:t>
            </w:r>
            <w:r w:rsidR="006D032B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una cordial</w:t>
            </w:r>
            <w:r w:rsidR="00DD527B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bienvenida</w:t>
            </w:r>
            <w:r w:rsidR="001E4590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al proceso de admisión de la Escuela de Párvulos “Los Países Bajos”</w:t>
            </w:r>
            <w:r w:rsidR="00AE1FF8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, quisiéramos</w:t>
            </w:r>
            <w:r w:rsidR="00495B75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AE1FF8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informarles l</w:t>
            </w:r>
            <w:r w:rsidR="008906E2" w:rsidRPr="001E2FE9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o siguiente:</w:t>
            </w:r>
          </w:p>
          <w:p w14:paraId="626EAA75" w14:textId="77777777" w:rsidR="0012465C" w:rsidRPr="0012465C" w:rsidRDefault="0012465C" w:rsidP="00DD527B">
            <w:pPr>
              <w:shd w:val="clear" w:color="auto" w:fill="FFFFFF"/>
              <w:spacing w:after="0" w:line="405" w:lineRule="atLeast"/>
              <w:jc w:val="both"/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</w:pPr>
          </w:p>
          <w:p w14:paraId="203F598F" w14:textId="65D7050B" w:rsidR="00DD527B" w:rsidRPr="0012465C" w:rsidRDefault="00A3531B" w:rsidP="00DD527B">
            <w:pPr>
              <w:shd w:val="clear" w:color="auto" w:fill="FFFFFF"/>
              <w:spacing w:after="150" w:line="405" w:lineRule="atLeast"/>
              <w:jc w:val="both"/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</w:pPr>
            <w:r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En esta oportunidad, </w:t>
            </w:r>
            <w:r w:rsidR="003F3B31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se retomará el proceso de admisión </w:t>
            </w:r>
            <w:r w:rsidR="008906E2" w:rsidRPr="001E2FE9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presencial</w:t>
            </w:r>
            <w:r w:rsidR="003F3B31" w:rsidRPr="001E2FE9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,</w:t>
            </w:r>
            <w:r w:rsidR="003F3B31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el cual contempla las siguientes</w:t>
            </w:r>
            <w:r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8906E2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etapas:</w:t>
            </w:r>
            <w:r w:rsidR="00441D40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 </w:t>
            </w:r>
          </w:p>
          <w:p w14:paraId="707E04DB" w14:textId="4276D64A" w:rsidR="003E2FEC" w:rsidRPr="001E2FE9" w:rsidRDefault="00CA5804" w:rsidP="00DD527B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after="150" w:line="405" w:lineRule="atLeast"/>
              <w:jc w:val="both"/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</w:pPr>
            <w:r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En primer lugar, deberá</w:t>
            </w:r>
            <w:r w:rsidR="008906E2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n</w:t>
            </w:r>
            <w:r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3F3B31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inscribir</w:t>
            </w:r>
            <w:r w:rsidR="00DD527B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 a los niños y niñas </w:t>
            </w:r>
            <w:r w:rsidR="003F3B31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que deseen postular al nivel Pre-Kínder</w:t>
            </w:r>
            <w:r w:rsidR="00077DA6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, cumpliendo e</w:t>
            </w:r>
            <w:r w:rsidR="00195DA6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l </w:t>
            </w:r>
            <w:r w:rsidR="006D032B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único </w:t>
            </w:r>
            <w:r w:rsidR="00195DA6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requisito de edad </w:t>
            </w:r>
            <w:r w:rsid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(</w:t>
            </w:r>
            <w:r w:rsidR="006D032B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que es tener 4 años cumplidos al 31 de marzo de 2023</w:t>
            </w:r>
            <w:r w:rsid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)</w:t>
            </w:r>
            <w:r w:rsidR="006D032B" w:rsidRPr="001E2FE9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.</w:t>
            </w:r>
            <w:r w:rsidR="00DF6067" w:rsidRPr="001E2FE9">
              <w:rPr>
                <w:rFonts w:ascii="Maiandra GD" w:eastAsia="Times New Roman" w:hAnsi="Maiandra GD" w:cs="Times New Roman"/>
                <w:bCs/>
                <w:color w:val="0072C7" w:themeColor="accent2"/>
                <w:sz w:val="28"/>
                <w:szCs w:val="28"/>
                <w:lang w:eastAsia="es-CL"/>
              </w:rPr>
              <w:t xml:space="preserve"> </w:t>
            </w:r>
            <w:r w:rsidR="00DF6067" w:rsidRPr="001E2FE9">
              <w:rPr>
                <w:rFonts w:ascii="Maiandra GD" w:eastAsia="Times New Roman" w:hAnsi="Maiandra GD" w:cs="Times New Roman"/>
                <w:bCs/>
                <w:sz w:val="28"/>
                <w:szCs w:val="28"/>
                <w:lang w:eastAsia="es-CL"/>
              </w:rPr>
              <w:t>Presentan</w:t>
            </w:r>
            <w:r w:rsidR="00A921DE" w:rsidRPr="001E2FE9">
              <w:rPr>
                <w:rFonts w:ascii="Maiandra GD" w:eastAsia="Times New Roman" w:hAnsi="Maiandra GD" w:cs="Times New Roman"/>
                <w:bCs/>
                <w:sz w:val="28"/>
                <w:szCs w:val="28"/>
                <w:lang w:eastAsia="es-CL"/>
              </w:rPr>
              <w:t>do certificado de nacimiento.</w:t>
            </w:r>
          </w:p>
          <w:p w14:paraId="7896ED71" w14:textId="35C5AC1A" w:rsidR="007A48D0" w:rsidRDefault="00DD527B" w:rsidP="006D032B">
            <w:pPr>
              <w:pStyle w:val="Prrafodelista"/>
              <w:numPr>
                <w:ilvl w:val="0"/>
                <w:numId w:val="18"/>
              </w:numPr>
              <w:shd w:val="clear" w:color="auto" w:fill="FFFFFF"/>
              <w:spacing w:after="150" w:line="405" w:lineRule="atLeast"/>
              <w:jc w:val="both"/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</w:pPr>
            <w:r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>El plazo para realizar e</w:t>
            </w:r>
            <w:r w:rsidR="001140C0"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>s</w:t>
            </w:r>
            <w:r w:rsidR="00451103"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>ta inscripción será</w:t>
            </w:r>
            <w:r w:rsidR="00F3256B"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 xml:space="preserve"> exclusivamente</w:t>
            </w:r>
            <w:r w:rsidR="008F78E0"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195DA6"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>los días</w:t>
            </w:r>
            <w:r w:rsidR="008F78E0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 xml:space="preserve"> </w:t>
            </w:r>
            <w:r w:rsidR="00A40EBB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>5</w:t>
            </w:r>
            <w:r w:rsidR="001573AE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 xml:space="preserve"> y 6</w:t>
            </w:r>
            <w:r w:rsidR="00EE5532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 xml:space="preserve"> </w:t>
            </w:r>
            <w:r w:rsidR="00A909C9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 xml:space="preserve">de </w:t>
            </w:r>
            <w:r w:rsidR="00077DA6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>Septiembre</w:t>
            </w:r>
            <w:r w:rsidR="00DC2543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 xml:space="preserve"> de 202</w:t>
            </w:r>
            <w:r w:rsidR="00077DA6" w:rsidRPr="0012465C">
              <w:rPr>
                <w:rFonts w:ascii="Maiandra GD" w:eastAsia="Times New Roman" w:hAnsi="Maiandra GD" w:cs="Times New Roman"/>
                <w:b/>
                <w:sz w:val="28"/>
                <w:szCs w:val="28"/>
                <w:lang w:eastAsia="es-CL"/>
              </w:rPr>
              <w:t>2</w:t>
            </w:r>
            <w:r w:rsidRPr="0012465C">
              <w:rPr>
                <w:rFonts w:ascii="Maiandra GD" w:eastAsia="Times New Roman" w:hAnsi="Maiandra GD" w:cs="Times New Roman"/>
                <w:sz w:val="28"/>
                <w:szCs w:val="28"/>
                <w:lang w:eastAsia="es-CL"/>
              </w:rPr>
              <w:t xml:space="preserve">  </w:t>
            </w:r>
            <w:r w:rsidR="00195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(De</w:t>
            </w:r>
            <w:r w:rsidR="00077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 9:00 a 12:00 hrs</w:t>
            </w:r>
            <w:r w:rsidR="00195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.)</w:t>
            </w:r>
            <w:r w:rsidR="007A48D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en el establecimiento, ubicado en</w:t>
            </w:r>
            <w:r w:rsidR="00422812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calle</w:t>
            </w:r>
            <w:r w:rsidR="007A48D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Las Catalpas N° 79, Comuna de Estación Central.  </w:t>
            </w:r>
          </w:p>
          <w:p w14:paraId="6549700B" w14:textId="7C491DE6" w:rsidR="00325B74" w:rsidRPr="00D13772" w:rsidRDefault="00DD527B" w:rsidP="00E13DB0">
            <w:pPr>
              <w:pStyle w:val="Prrafodelista"/>
              <w:numPr>
                <w:ilvl w:val="0"/>
                <w:numId w:val="17"/>
              </w:numPr>
              <w:shd w:val="clear" w:color="auto" w:fill="FFFFFF"/>
              <w:spacing w:after="150" w:line="405" w:lineRule="atLeast"/>
              <w:jc w:val="both"/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</w:pPr>
            <w:r w:rsidRPr="0012465C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lastRenderedPageBreak/>
              <w:t>En segunda instancia</w:t>
            </w:r>
            <w:r w:rsidR="003E2FEC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, </w:t>
            </w:r>
            <w:r w:rsidR="00422812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“-y </w:t>
            </w:r>
            <w:r w:rsid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en el caso que el número de inscritos exceda las vacantes disponibles</w:t>
            </w:r>
            <w:r w:rsidR="00422812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-</w:t>
            </w:r>
            <w:r w:rsid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”, </w:t>
            </w:r>
            <w:r w:rsidR="003E2FEC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se </w:t>
            </w:r>
            <w:r w:rsidR="00195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solicitará que </w:t>
            </w:r>
            <w:r w:rsidR="00C30A6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nuevamente </w:t>
            </w:r>
            <w:r w:rsidR="00195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concurra al establecimiento </w:t>
            </w:r>
            <w:r w:rsidR="00C30A6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(</w:t>
            </w:r>
            <w:r w:rsidR="00422812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en </w:t>
            </w:r>
            <w:r w:rsidR="00EE0D1B" w:rsidRP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la </w:t>
            </w:r>
            <w:r w:rsidR="00C30A6E" w:rsidRP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fecha </w:t>
            </w:r>
            <w:r w:rsidR="00422812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que </w:t>
            </w:r>
            <w:r w:rsidR="00EE0D1B" w:rsidRP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s</w:t>
            </w:r>
            <w:r w:rsidR="00C30A6E" w:rsidRP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e indicará el día de la inscripción)</w:t>
            </w:r>
            <w:r w:rsidR="00325B74" w:rsidRPr="00C30A6E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,</w:t>
            </w:r>
            <w:r w:rsidR="00195DA6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para asistir </w:t>
            </w:r>
            <w:r w:rsidR="00791B7D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a</w:t>
            </w:r>
            <w:r w:rsidR="00816538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un proceso aleatorio</w:t>
            </w:r>
            <w:r w:rsidR="00C23C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, </w:t>
            </w:r>
            <w:r w:rsidR="00B1671E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(</w:t>
            </w:r>
            <w:r w:rsidR="00C23C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en nuestro caso</w:t>
            </w:r>
            <w:r w:rsidR="00816538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816538" w:rsidRPr="00791B7D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tómbola</w:t>
            </w:r>
            <w:r w:rsidR="00B1671E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)</w:t>
            </w:r>
            <w:r w:rsidR="008906E2" w:rsidRPr="00791B7D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.</w:t>
            </w:r>
            <w:r w:rsidR="008906E2" w:rsidRPr="0012465C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</w:t>
            </w:r>
            <w:r w:rsidR="00422812" w:rsidRPr="00D13772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*</w:t>
            </w:r>
            <w:r w:rsidR="00CD62E6" w:rsidRPr="00D13772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Para ello, s</w:t>
            </w:r>
            <w:r w:rsidR="00422812" w:rsidRPr="00D13772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 xml:space="preserve">e considerarán solo los inscritos en las fechas correspondientes y quiénes </w:t>
            </w:r>
            <w:r w:rsidR="00B1671E" w:rsidRPr="00D13772">
              <w:rPr>
                <w:rFonts w:ascii="Maiandra GD" w:eastAsia="Times New Roman" w:hAnsi="Maiandra GD" w:cs="Times New Roman"/>
                <w:b/>
                <w:bCs/>
                <w:color w:val="777777"/>
                <w:sz w:val="28"/>
                <w:szCs w:val="28"/>
                <w:lang w:eastAsia="es-CL"/>
              </w:rPr>
              <w:t>asistan presencialmente.</w:t>
            </w:r>
          </w:p>
          <w:p w14:paraId="77664967" w14:textId="062673A4" w:rsidR="00A5125B" w:rsidRPr="00E13DB0" w:rsidRDefault="00791B7D" w:rsidP="00EE0D1B">
            <w:pPr>
              <w:pStyle w:val="Prrafodelista"/>
              <w:numPr>
                <w:ilvl w:val="0"/>
                <w:numId w:val="0"/>
              </w:numPr>
              <w:shd w:val="clear" w:color="auto" w:fill="FFFFFF"/>
              <w:spacing w:after="150" w:line="405" w:lineRule="atLeast"/>
              <w:ind w:left="720"/>
              <w:jc w:val="both"/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</w:pPr>
            <w:r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Ese</w:t>
            </w:r>
            <w:r w:rsidR="00EE0D1B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mismo</w:t>
            </w:r>
            <w:r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día se informará el resultado de</w:t>
            </w:r>
            <w:r w:rsidR="00C23C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los</w:t>
            </w:r>
            <w:r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inscritos.  Por lo tanto, s</w:t>
            </w:r>
            <w:r w:rsidR="00C23C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i así amerita, se</w:t>
            </w:r>
            <w:r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llevará a efecto la</w:t>
            </w:r>
            <w:r w:rsidR="00E13D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tómbola</w:t>
            </w:r>
            <w:r w:rsidR="00EE0D1B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.  </w:t>
            </w:r>
            <w:r w:rsidR="0048689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De lo contrario</w:t>
            </w:r>
            <w:r w:rsidR="00EE0D1B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, </w:t>
            </w:r>
            <w:r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se entregará</w:t>
            </w:r>
            <w:r w:rsidR="00E13D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la carpeta de admisión</w:t>
            </w:r>
            <w:r w:rsidR="0048689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a </w:t>
            </w:r>
            <w:r w:rsidR="00CD62E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todos </w:t>
            </w:r>
            <w:r w:rsidR="0048689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los inscritos</w:t>
            </w:r>
            <w:r w:rsidR="00CD62E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(en los plazos debidamente indicados),</w:t>
            </w:r>
            <w:r w:rsidR="00E13D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 xml:space="preserve"> para que posteriormente </w:t>
            </w:r>
            <w:r w:rsidR="00816538" w:rsidRPr="00E13DB0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pue</w:t>
            </w:r>
            <w:r w:rsidR="00486896">
              <w:rPr>
                <w:rFonts w:ascii="Maiandra GD" w:eastAsia="Times New Roman" w:hAnsi="Maiandra GD" w:cs="Times New Roman"/>
                <w:color w:val="777777"/>
                <w:sz w:val="28"/>
                <w:szCs w:val="28"/>
                <w:lang w:eastAsia="es-CL"/>
              </w:rPr>
              <w:t>dan matricular a su hijo con los documentos solicitados.</w:t>
            </w:r>
          </w:p>
          <w:p w14:paraId="7833BF86" w14:textId="05601098" w:rsidR="00791B7D" w:rsidRPr="00CD62E6" w:rsidRDefault="00791B7D" w:rsidP="00A909C9">
            <w:pPr>
              <w:pStyle w:val="Prrafodelista"/>
              <w:numPr>
                <w:ilvl w:val="0"/>
                <w:numId w:val="18"/>
              </w:numPr>
              <w:shd w:val="clear" w:color="auto" w:fill="FFFFFF"/>
              <w:spacing w:after="150" w:line="405" w:lineRule="atLeast"/>
              <w:jc w:val="both"/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</w:pPr>
            <w:r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Se recuerda que el orden de llegada </w:t>
            </w:r>
            <w:r w:rsidRPr="00CD62E6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>no</w:t>
            </w:r>
            <w:r w:rsidR="000F5C87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 xml:space="preserve"> amerita</w:t>
            </w:r>
            <w:r w:rsidRPr="00CD62E6">
              <w:rPr>
                <w:rFonts w:ascii="Maiandra GD" w:eastAsia="Times New Roman" w:hAnsi="Maiandra GD" w:cs="Times New Roman"/>
                <w:b/>
                <w:color w:val="777777"/>
                <w:sz w:val="28"/>
                <w:szCs w:val="28"/>
                <w:lang w:eastAsia="es-CL"/>
              </w:rPr>
              <w:t xml:space="preserve"> prioridad,</w:t>
            </w:r>
            <w:r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 dado que todos los inscritos </w:t>
            </w:r>
            <w:r w:rsidR="00CD62E6"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(en l</w:t>
            </w:r>
            <w:r w:rsid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a</w:t>
            </w:r>
            <w:r w:rsidR="00CD62E6"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s </w:t>
            </w:r>
            <w:r w:rsid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fechas</w:t>
            </w:r>
            <w:r w:rsidR="00CD62E6"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 señalad</w:t>
            </w:r>
            <w:r w:rsid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as</w:t>
            </w:r>
            <w:r w:rsidR="00CD62E6"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 xml:space="preserve">), </w:t>
            </w:r>
            <w:r w:rsidRPr="00CD62E6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tendrán la misma posibilidad</w:t>
            </w:r>
            <w:r w:rsidR="000F5C87">
              <w:rPr>
                <w:rFonts w:ascii="Maiandra GD" w:eastAsia="Times New Roman" w:hAnsi="Maiandra GD" w:cs="Times New Roman"/>
                <w:bCs/>
                <w:color w:val="777777"/>
                <w:sz w:val="28"/>
                <w:szCs w:val="28"/>
                <w:lang w:eastAsia="es-CL"/>
              </w:rPr>
              <w:t>.</w:t>
            </w:r>
          </w:p>
          <w:p w14:paraId="67241F68" w14:textId="77777777" w:rsidR="00441D40" w:rsidRDefault="00A909C9" w:rsidP="00816538">
            <w:pPr>
              <w:shd w:val="clear" w:color="auto" w:fill="FFFFFF"/>
              <w:spacing w:after="150" w:line="405" w:lineRule="atLeast"/>
              <w:jc w:val="both"/>
              <w:rPr>
                <w:rFonts w:ascii="Maiandra GD" w:hAnsi="Maiandra GD"/>
                <w:sz w:val="24"/>
                <w:szCs w:val="24"/>
              </w:rPr>
            </w:pPr>
            <w:r w:rsidRPr="0012465C">
              <w:rPr>
                <w:rFonts w:ascii="Maiandra GD" w:hAnsi="Maiandra GD"/>
                <w:sz w:val="28"/>
                <w:szCs w:val="28"/>
              </w:rPr>
              <w:t>Cu</w:t>
            </w:r>
            <w:r w:rsidR="00DA5521" w:rsidRPr="0012465C">
              <w:rPr>
                <w:rFonts w:ascii="Maiandra GD" w:hAnsi="Maiandra GD"/>
                <w:sz w:val="28"/>
                <w:szCs w:val="28"/>
              </w:rPr>
              <w:t>alquier consulta</w:t>
            </w:r>
            <w:r w:rsidR="00A5125B" w:rsidRPr="0012465C">
              <w:rPr>
                <w:rFonts w:ascii="Maiandra GD" w:hAnsi="Maiandra GD"/>
                <w:sz w:val="28"/>
                <w:szCs w:val="28"/>
              </w:rPr>
              <w:t xml:space="preserve"> pueden reali</w:t>
            </w:r>
            <w:r w:rsidR="00816538" w:rsidRPr="0012465C">
              <w:rPr>
                <w:rFonts w:ascii="Maiandra GD" w:hAnsi="Maiandra GD"/>
                <w:sz w:val="28"/>
                <w:szCs w:val="28"/>
              </w:rPr>
              <w:t>zarla llamando a nuestro establecimiento</w:t>
            </w:r>
            <w:r w:rsidR="00D80FEC">
              <w:rPr>
                <w:rFonts w:ascii="Maiandra GD" w:hAnsi="Maiandra GD"/>
                <w:sz w:val="28"/>
                <w:szCs w:val="28"/>
              </w:rPr>
              <w:t xml:space="preserve"> (Tél. 228 399 928)</w:t>
            </w:r>
            <w:r w:rsidR="00E270CF">
              <w:rPr>
                <w:rFonts w:ascii="Maiandra GD" w:hAnsi="Maiandra GD"/>
                <w:sz w:val="28"/>
                <w:szCs w:val="28"/>
              </w:rPr>
              <w:t xml:space="preserve"> </w:t>
            </w:r>
            <w:r w:rsidR="0012465C" w:rsidRPr="0012465C">
              <w:rPr>
                <w:rFonts w:ascii="Maiandra GD" w:hAnsi="Maiandra GD"/>
                <w:sz w:val="28"/>
                <w:szCs w:val="28"/>
              </w:rPr>
              <w:t xml:space="preserve">o </w:t>
            </w:r>
            <w:r w:rsidR="00CD62E6">
              <w:rPr>
                <w:rFonts w:ascii="Maiandra GD" w:hAnsi="Maiandra GD"/>
                <w:sz w:val="28"/>
                <w:szCs w:val="28"/>
              </w:rPr>
              <w:t xml:space="preserve">escribiendo al correo:  </w:t>
            </w:r>
            <w:hyperlink r:id="rId12" w:history="1">
              <w:r w:rsidR="00D80FEC" w:rsidRPr="009D64C9">
                <w:rPr>
                  <w:rStyle w:val="Hipervnculo"/>
                  <w:rFonts w:ascii="Maiandra GD" w:hAnsi="Maiandra GD"/>
                  <w:sz w:val="28"/>
                  <w:szCs w:val="28"/>
                </w:rPr>
                <w:t>matriculas.pb@gmail.com</w:t>
              </w:r>
            </w:hyperlink>
            <w:r w:rsidR="00D80FEC">
              <w:rPr>
                <w:rFonts w:ascii="Maiandra GD" w:hAnsi="Maiandra GD"/>
                <w:sz w:val="28"/>
                <w:szCs w:val="28"/>
              </w:rPr>
              <w:t xml:space="preserve"> a nombre de </w:t>
            </w:r>
            <w:r w:rsidRPr="00E87E4C">
              <w:rPr>
                <w:rFonts w:ascii="Maiandra GD" w:hAnsi="Maiandra GD"/>
                <w:sz w:val="24"/>
                <w:szCs w:val="24"/>
              </w:rPr>
              <w:t>Alejandra Chaura Ahumada</w:t>
            </w:r>
            <w:r w:rsidR="00D80FEC">
              <w:rPr>
                <w:rFonts w:ascii="Maiandra GD" w:hAnsi="Maiandra GD"/>
                <w:sz w:val="28"/>
                <w:szCs w:val="28"/>
              </w:rPr>
              <w:t xml:space="preserve"> (</w:t>
            </w:r>
            <w:r w:rsidRPr="00E87E4C">
              <w:rPr>
                <w:rFonts w:ascii="Maiandra GD" w:hAnsi="Maiandra GD"/>
                <w:sz w:val="24"/>
                <w:szCs w:val="24"/>
              </w:rPr>
              <w:t xml:space="preserve">Administradora </w:t>
            </w:r>
            <w:r w:rsidR="00441D40" w:rsidRPr="00E87E4C">
              <w:rPr>
                <w:rFonts w:ascii="Maiandra GD" w:hAnsi="Maiandra GD"/>
                <w:sz w:val="24"/>
                <w:szCs w:val="24"/>
              </w:rPr>
              <w:t>y Encargada SAE</w:t>
            </w:r>
            <w:r w:rsidR="00D80FEC">
              <w:rPr>
                <w:rFonts w:ascii="Maiandra GD" w:hAnsi="Maiandra GD"/>
                <w:sz w:val="24"/>
                <w:szCs w:val="24"/>
              </w:rPr>
              <w:t>)</w:t>
            </w:r>
            <w:r w:rsidR="00441D40" w:rsidRPr="00E87E4C">
              <w:rPr>
                <w:rFonts w:ascii="Maiandra GD" w:hAnsi="Maiandra GD"/>
                <w:sz w:val="24"/>
                <w:szCs w:val="24"/>
              </w:rPr>
              <w:t>.</w:t>
            </w:r>
          </w:p>
          <w:p w14:paraId="3A07BB4D" w14:textId="77777777" w:rsidR="00D80FEC" w:rsidRDefault="00D80FEC" w:rsidP="00816538">
            <w:pPr>
              <w:shd w:val="clear" w:color="auto" w:fill="FFFFFF"/>
              <w:spacing w:after="150" w:line="405" w:lineRule="atLeast"/>
              <w:jc w:val="both"/>
              <w:rPr>
                <w:rFonts w:ascii="Maiandra GD" w:hAnsi="Maiandra GD"/>
                <w:sz w:val="24"/>
                <w:szCs w:val="24"/>
              </w:rPr>
            </w:pPr>
            <w:r>
              <w:rPr>
                <w:rFonts w:ascii="Maiandra GD" w:hAnsi="Maiandra GD"/>
                <w:sz w:val="24"/>
                <w:szCs w:val="24"/>
              </w:rPr>
              <w:t>Atentamente,</w:t>
            </w:r>
          </w:p>
          <w:p w14:paraId="792DAFBC" w14:textId="02DEF404" w:rsidR="00D80FEC" w:rsidRPr="0012465C" w:rsidRDefault="00D80FEC" w:rsidP="00816538">
            <w:pPr>
              <w:shd w:val="clear" w:color="auto" w:fill="FFFFFF"/>
              <w:spacing w:after="150" w:line="405" w:lineRule="atLeast"/>
              <w:jc w:val="both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4"/>
                <w:szCs w:val="24"/>
              </w:rPr>
              <w:t>EQUIPO ESCUELA LOS PAISES BAJOS</w:t>
            </w:r>
          </w:p>
        </w:tc>
      </w:tr>
      <w:tr w:rsidR="00E77B5E" w:rsidRPr="0012465C" w14:paraId="105B9935" w14:textId="77777777" w:rsidTr="00DA5521">
        <w:trPr>
          <w:trHeight w:val="1164"/>
        </w:trPr>
        <w:tc>
          <w:tcPr>
            <w:tcW w:w="720" w:type="dxa"/>
          </w:tcPr>
          <w:p w14:paraId="03587E27" w14:textId="77777777" w:rsidR="00E77B5E" w:rsidRPr="001259E4" w:rsidRDefault="00E77B5E" w:rsidP="00AE68A8"/>
        </w:tc>
        <w:tc>
          <w:tcPr>
            <w:tcW w:w="1985" w:type="dxa"/>
            <w:gridSpan w:val="2"/>
          </w:tcPr>
          <w:p w14:paraId="74EC3EFC" w14:textId="77777777" w:rsidR="00E77B5E" w:rsidRPr="001259E4" w:rsidRDefault="00E77B5E" w:rsidP="00AE68A8"/>
        </w:tc>
        <w:tc>
          <w:tcPr>
            <w:tcW w:w="424" w:type="dxa"/>
            <w:vMerge/>
          </w:tcPr>
          <w:p w14:paraId="263938D1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7C4579B9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7B18F4C9" w14:textId="77777777" w:rsidTr="00DA5521">
        <w:trPr>
          <w:trHeight w:val="543"/>
        </w:trPr>
        <w:tc>
          <w:tcPr>
            <w:tcW w:w="720" w:type="dxa"/>
          </w:tcPr>
          <w:p w14:paraId="2511486B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313F342" w14:textId="77777777" w:rsidR="00E77B5E" w:rsidRPr="001259E4" w:rsidRDefault="00E77B5E" w:rsidP="00CC1E8B">
            <w:pPr>
              <w:pStyle w:val="Contacto"/>
            </w:pPr>
          </w:p>
        </w:tc>
        <w:tc>
          <w:tcPr>
            <w:tcW w:w="1354" w:type="dxa"/>
            <w:vAlign w:val="center"/>
          </w:tcPr>
          <w:p w14:paraId="4F680244" w14:textId="77777777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642BDBFE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01A391B1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6112EDE8" w14:textId="77777777" w:rsidTr="00DA5521">
        <w:trPr>
          <w:trHeight w:val="183"/>
        </w:trPr>
        <w:tc>
          <w:tcPr>
            <w:tcW w:w="720" w:type="dxa"/>
          </w:tcPr>
          <w:p w14:paraId="0773B9C9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1985" w:type="dxa"/>
            <w:gridSpan w:val="2"/>
            <w:vAlign w:val="center"/>
          </w:tcPr>
          <w:p w14:paraId="7DAB0F49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2676575C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2502375F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7733D0F9" w14:textId="77777777" w:rsidTr="00DA5521">
        <w:trPr>
          <w:trHeight w:val="624"/>
        </w:trPr>
        <w:tc>
          <w:tcPr>
            <w:tcW w:w="720" w:type="dxa"/>
          </w:tcPr>
          <w:p w14:paraId="2E3DD88A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5A8F842" w14:textId="77777777" w:rsidR="00E77B5E" w:rsidRPr="001259E4" w:rsidRDefault="00E77B5E" w:rsidP="00CC1E8B">
            <w:pPr>
              <w:pStyle w:val="Contacto"/>
            </w:pPr>
          </w:p>
        </w:tc>
        <w:tc>
          <w:tcPr>
            <w:tcW w:w="1354" w:type="dxa"/>
            <w:vAlign w:val="center"/>
          </w:tcPr>
          <w:p w14:paraId="0E48B274" w14:textId="77777777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15F2C1A4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1CFB7E95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1AF4F450" w14:textId="77777777" w:rsidTr="00DA5521">
        <w:trPr>
          <w:trHeight w:val="183"/>
        </w:trPr>
        <w:tc>
          <w:tcPr>
            <w:tcW w:w="720" w:type="dxa"/>
          </w:tcPr>
          <w:p w14:paraId="19E4DF2A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1985" w:type="dxa"/>
            <w:gridSpan w:val="2"/>
            <w:vAlign w:val="center"/>
          </w:tcPr>
          <w:p w14:paraId="7C5207B9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71FF509F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6AC4CCE2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5D8F1069" w14:textId="77777777" w:rsidTr="00DA5521">
        <w:trPr>
          <w:trHeight w:val="633"/>
        </w:trPr>
        <w:tc>
          <w:tcPr>
            <w:tcW w:w="720" w:type="dxa"/>
          </w:tcPr>
          <w:p w14:paraId="424D5E6E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D2C72BC" w14:textId="77777777" w:rsidR="00E77B5E" w:rsidRPr="001259E4" w:rsidRDefault="00E77B5E" w:rsidP="00CC1E8B">
            <w:pPr>
              <w:pStyle w:val="Contacto"/>
            </w:pPr>
          </w:p>
        </w:tc>
        <w:tc>
          <w:tcPr>
            <w:tcW w:w="1354" w:type="dxa"/>
            <w:vAlign w:val="center"/>
          </w:tcPr>
          <w:p w14:paraId="1D3A68CC" w14:textId="77777777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64D30D0F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0FA8E613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0403DA41" w14:textId="77777777" w:rsidTr="00DA5521">
        <w:trPr>
          <w:trHeight w:val="174"/>
        </w:trPr>
        <w:tc>
          <w:tcPr>
            <w:tcW w:w="720" w:type="dxa"/>
          </w:tcPr>
          <w:p w14:paraId="54757E1C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1985" w:type="dxa"/>
            <w:gridSpan w:val="2"/>
            <w:vAlign w:val="center"/>
          </w:tcPr>
          <w:p w14:paraId="3A73DC94" w14:textId="77777777" w:rsidR="00E77B5E" w:rsidRPr="001259E4" w:rsidRDefault="00E77B5E" w:rsidP="00AE68A8">
            <w:pPr>
              <w:pStyle w:val="Sinespaciado"/>
            </w:pPr>
          </w:p>
        </w:tc>
        <w:tc>
          <w:tcPr>
            <w:tcW w:w="424" w:type="dxa"/>
            <w:vMerge/>
          </w:tcPr>
          <w:p w14:paraId="09E1DC88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38D5FAD0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70CE472C" w14:textId="77777777" w:rsidTr="00DA5521">
        <w:trPr>
          <w:trHeight w:val="633"/>
        </w:trPr>
        <w:tc>
          <w:tcPr>
            <w:tcW w:w="720" w:type="dxa"/>
          </w:tcPr>
          <w:p w14:paraId="22D8972D" w14:textId="77777777" w:rsidR="00E77B5E" w:rsidRPr="001259E4" w:rsidRDefault="00E77B5E" w:rsidP="00CC1E8B">
            <w:pPr>
              <w:pStyle w:val="Contacto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A2C6F96" w14:textId="77777777" w:rsidR="00E77B5E" w:rsidRPr="001259E4" w:rsidRDefault="00E77B5E" w:rsidP="00CC1E8B">
            <w:pPr>
              <w:pStyle w:val="Contacto"/>
            </w:pPr>
          </w:p>
        </w:tc>
        <w:tc>
          <w:tcPr>
            <w:tcW w:w="1354" w:type="dxa"/>
            <w:vAlign w:val="center"/>
          </w:tcPr>
          <w:p w14:paraId="45C1D051" w14:textId="77777777" w:rsidR="00E77B5E" w:rsidRPr="001259E4" w:rsidRDefault="00E77B5E" w:rsidP="00AE68A8">
            <w:pPr>
              <w:pStyle w:val="Informacin"/>
            </w:pPr>
          </w:p>
        </w:tc>
        <w:tc>
          <w:tcPr>
            <w:tcW w:w="424" w:type="dxa"/>
            <w:vMerge/>
          </w:tcPr>
          <w:p w14:paraId="376192CF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3549F1CE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  <w:tr w:rsidR="00E77B5E" w:rsidRPr="0012465C" w14:paraId="3EA95CC6" w14:textId="77777777" w:rsidTr="00DA5521">
        <w:trPr>
          <w:trHeight w:val="2448"/>
        </w:trPr>
        <w:tc>
          <w:tcPr>
            <w:tcW w:w="720" w:type="dxa"/>
          </w:tcPr>
          <w:p w14:paraId="348D4CEF" w14:textId="77777777" w:rsidR="00E77B5E" w:rsidRPr="001259E4" w:rsidRDefault="00E77B5E" w:rsidP="00AE68A8"/>
        </w:tc>
        <w:tc>
          <w:tcPr>
            <w:tcW w:w="1985" w:type="dxa"/>
            <w:gridSpan w:val="2"/>
          </w:tcPr>
          <w:p w14:paraId="2BCD40AC" w14:textId="77777777" w:rsidR="00E77B5E" w:rsidRPr="001259E4" w:rsidRDefault="00E77B5E" w:rsidP="00AE68A8"/>
        </w:tc>
        <w:tc>
          <w:tcPr>
            <w:tcW w:w="424" w:type="dxa"/>
          </w:tcPr>
          <w:p w14:paraId="7C36C3C6" w14:textId="77777777" w:rsidR="00E77B5E" w:rsidRPr="001259E4" w:rsidRDefault="00E77B5E" w:rsidP="00AE68A8"/>
        </w:tc>
        <w:tc>
          <w:tcPr>
            <w:tcW w:w="6947" w:type="dxa"/>
            <w:gridSpan w:val="2"/>
            <w:vMerge/>
          </w:tcPr>
          <w:p w14:paraId="5C017319" w14:textId="77777777" w:rsidR="00E77B5E" w:rsidRPr="0012465C" w:rsidRDefault="00E77B5E" w:rsidP="00AE68A8">
            <w:pPr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14:paraId="0258F7D8" w14:textId="77777777" w:rsidR="007F5B63" w:rsidRPr="001259E4" w:rsidRDefault="00A921DE" w:rsidP="009B591F">
      <w:r>
        <w:tab/>
      </w:r>
      <w:r>
        <w:tab/>
      </w:r>
      <w:r>
        <w:tab/>
        <w:t xml:space="preserve"> </w:t>
      </w:r>
    </w:p>
    <w:sectPr w:rsidR="007F5B63" w:rsidRPr="001259E4" w:rsidSect="00B17CDC">
      <w:headerReference w:type="default" r:id="rId13"/>
      <w:type w:val="continuous"/>
      <w:pgSz w:w="12240" w:h="15840" w:code="1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B35C1" w14:textId="77777777" w:rsidR="00591AF8" w:rsidRDefault="00591AF8" w:rsidP="00590471">
      <w:r>
        <w:separator/>
      </w:r>
    </w:p>
  </w:endnote>
  <w:endnote w:type="continuationSeparator" w:id="0">
    <w:p w14:paraId="7C3BFE34" w14:textId="77777777" w:rsidR="00591AF8" w:rsidRDefault="00591AF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C42B7" w14:textId="77777777" w:rsidR="00591AF8" w:rsidRDefault="00591AF8" w:rsidP="00590471">
      <w:r>
        <w:separator/>
      </w:r>
    </w:p>
  </w:footnote>
  <w:footnote w:type="continuationSeparator" w:id="0">
    <w:p w14:paraId="5A374198" w14:textId="77777777" w:rsidR="00591AF8" w:rsidRDefault="00591AF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C629D" w14:textId="77777777" w:rsidR="00590471" w:rsidRPr="001259E4" w:rsidRDefault="00AE68A8" w:rsidP="00060042">
    <w:pPr>
      <w:pStyle w:val="Textoindependiente"/>
    </w:pPr>
    <w:r w:rsidRPr="001259E4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98850D3" wp14:editId="0D9178D6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C5AA40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13C80"/>
    <w:multiLevelType w:val="hybridMultilevel"/>
    <w:tmpl w:val="3554671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F01339"/>
    <w:multiLevelType w:val="hybridMultilevel"/>
    <w:tmpl w:val="E05226AA"/>
    <w:lvl w:ilvl="0" w:tplc="CB4EFBF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9D20D8A"/>
    <w:multiLevelType w:val="hybridMultilevel"/>
    <w:tmpl w:val="C4300D46"/>
    <w:lvl w:ilvl="0" w:tplc="415256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412344">
    <w:abstractNumId w:val="10"/>
  </w:num>
  <w:num w:numId="2" w16cid:durableId="444616302">
    <w:abstractNumId w:val="11"/>
  </w:num>
  <w:num w:numId="3" w16cid:durableId="602806682">
    <w:abstractNumId w:val="14"/>
  </w:num>
  <w:num w:numId="4" w16cid:durableId="2089380620">
    <w:abstractNumId w:val="16"/>
  </w:num>
  <w:num w:numId="5" w16cid:durableId="179465622">
    <w:abstractNumId w:val="8"/>
  </w:num>
  <w:num w:numId="6" w16cid:durableId="378743201">
    <w:abstractNumId w:val="3"/>
  </w:num>
  <w:num w:numId="7" w16cid:durableId="1385332244">
    <w:abstractNumId w:val="2"/>
  </w:num>
  <w:num w:numId="8" w16cid:durableId="1231771370">
    <w:abstractNumId w:val="1"/>
  </w:num>
  <w:num w:numId="9" w16cid:durableId="996686151">
    <w:abstractNumId w:val="0"/>
  </w:num>
  <w:num w:numId="10" w16cid:durableId="2103135627">
    <w:abstractNumId w:val="9"/>
  </w:num>
  <w:num w:numId="11" w16cid:durableId="1267888498">
    <w:abstractNumId w:val="7"/>
  </w:num>
  <w:num w:numId="12" w16cid:durableId="576136857">
    <w:abstractNumId w:val="6"/>
  </w:num>
  <w:num w:numId="13" w16cid:durableId="731804826">
    <w:abstractNumId w:val="5"/>
  </w:num>
  <w:num w:numId="14" w16cid:durableId="480968965">
    <w:abstractNumId w:val="4"/>
  </w:num>
  <w:num w:numId="15" w16cid:durableId="132452068">
    <w:abstractNumId w:val="13"/>
  </w:num>
  <w:num w:numId="16" w16cid:durableId="1765760989">
    <w:abstractNumId w:val="12"/>
  </w:num>
  <w:num w:numId="17" w16cid:durableId="1327514922">
    <w:abstractNumId w:val="17"/>
  </w:num>
  <w:num w:numId="18" w16cid:durableId="11005683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E3E"/>
    <w:rsid w:val="00055B72"/>
    <w:rsid w:val="00060042"/>
    <w:rsid w:val="00077DA6"/>
    <w:rsid w:val="0008685C"/>
    <w:rsid w:val="0008685D"/>
    <w:rsid w:val="000F3BBC"/>
    <w:rsid w:val="000F5C87"/>
    <w:rsid w:val="00112FD7"/>
    <w:rsid w:val="001140C0"/>
    <w:rsid w:val="0012465C"/>
    <w:rsid w:val="001253DD"/>
    <w:rsid w:val="001259E4"/>
    <w:rsid w:val="00142858"/>
    <w:rsid w:val="00150ABD"/>
    <w:rsid w:val="0015718B"/>
    <w:rsid w:val="001573AE"/>
    <w:rsid w:val="00195DA6"/>
    <w:rsid w:val="001E2FE9"/>
    <w:rsid w:val="001E4590"/>
    <w:rsid w:val="00214944"/>
    <w:rsid w:val="00222466"/>
    <w:rsid w:val="00236632"/>
    <w:rsid w:val="00263DB3"/>
    <w:rsid w:val="0029260E"/>
    <w:rsid w:val="002B4549"/>
    <w:rsid w:val="002B6CEB"/>
    <w:rsid w:val="00310F17"/>
    <w:rsid w:val="00325B74"/>
    <w:rsid w:val="00331E88"/>
    <w:rsid w:val="003326CB"/>
    <w:rsid w:val="00337345"/>
    <w:rsid w:val="00376291"/>
    <w:rsid w:val="003763B9"/>
    <w:rsid w:val="00380FD1"/>
    <w:rsid w:val="00383D02"/>
    <w:rsid w:val="00384CE1"/>
    <w:rsid w:val="00392270"/>
    <w:rsid w:val="003E2FEC"/>
    <w:rsid w:val="003F3B31"/>
    <w:rsid w:val="003F3C18"/>
    <w:rsid w:val="00422812"/>
    <w:rsid w:val="00441D40"/>
    <w:rsid w:val="00451103"/>
    <w:rsid w:val="00486896"/>
    <w:rsid w:val="00495B75"/>
    <w:rsid w:val="004D7B1F"/>
    <w:rsid w:val="004E158A"/>
    <w:rsid w:val="005471D7"/>
    <w:rsid w:val="00547933"/>
    <w:rsid w:val="00565856"/>
    <w:rsid w:val="00565C77"/>
    <w:rsid w:val="0056708E"/>
    <w:rsid w:val="005801E5"/>
    <w:rsid w:val="00590471"/>
    <w:rsid w:val="00591AF8"/>
    <w:rsid w:val="005D01FA"/>
    <w:rsid w:val="005D45DC"/>
    <w:rsid w:val="005E3E59"/>
    <w:rsid w:val="00626F11"/>
    <w:rsid w:val="006309D0"/>
    <w:rsid w:val="006716D8"/>
    <w:rsid w:val="006920F0"/>
    <w:rsid w:val="006C020C"/>
    <w:rsid w:val="006D032B"/>
    <w:rsid w:val="006D79A8"/>
    <w:rsid w:val="007575B6"/>
    <w:rsid w:val="00791B7D"/>
    <w:rsid w:val="007A48D0"/>
    <w:rsid w:val="007F5B63"/>
    <w:rsid w:val="00802DF0"/>
    <w:rsid w:val="00803A0A"/>
    <w:rsid w:val="00816538"/>
    <w:rsid w:val="00846CB9"/>
    <w:rsid w:val="00856097"/>
    <w:rsid w:val="008906E2"/>
    <w:rsid w:val="008A1E6E"/>
    <w:rsid w:val="008B108C"/>
    <w:rsid w:val="008C2CFC"/>
    <w:rsid w:val="008F78E0"/>
    <w:rsid w:val="00915B1C"/>
    <w:rsid w:val="009475DC"/>
    <w:rsid w:val="00967B93"/>
    <w:rsid w:val="00976A14"/>
    <w:rsid w:val="00992E93"/>
    <w:rsid w:val="009B591F"/>
    <w:rsid w:val="00A31B16"/>
    <w:rsid w:val="00A3531B"/>
    <w:rsid w:val="00A40EBB"/>
    <w:rsid w:val="00A5125B"/>
    <w:rsid w:val="00A909C9"/>
    <w:rsid w:val="00A921DE"/>
    <w:rsid w:val="00AE1FF8"/>
    <w:rsid w:val="00AE68A8"/>
    <w:rsid w:val="00B1671E"/>
    <w:rsid w:val="00B17CDC"/>
    <w:rsid w:val="00B42CBB"/>
    <w:rsid w:val="00B6466C"/>
    <w:rsid w:val="00B76CDA"/>
    <w:rsid w:val="00BB0E3E"/>
    <w:rsid w:val="00C14078"/>
    <w:rsid w:val="00C23CB0"/>
    <w:rsid w:val="00C30A6E"/>
    <w:rsid w:val="00C83A18"/>
    <w:rsid w:val="00CA5804"/>
    <w:rsid w:val="00CC169A"/>
    <w:rsid w:val="00CC1E8B"/>
    <w:rsid w:val="00CD2321"/>
    <w:rsid w:val="00CD62E6"/>
    <w:rsid w:val="00CE1E3D"/>
    <w:rsid w:val="00CF6604"/>
    <w:rsid w:val="00D053FA"/>
    <w:rsid w:val="00D13772"/>
    <w:rsid w:val="00D26515"/>
    <w:rsid w:val="00D80FEC"/>
    <w:rsid w:val="00DA5521"/>
    <w:rsid w:val="00DC2543"/>
    <w:rsid w:val="00DD527B"/>
    <w:rsid w:val="00DF6067"/>
    <w:rsid w:val="00E13DB0"/>
    <w:rsid w:val="00E26AED"/>
    <w:rsid w:val="00E270CF"/>
    <w:rsid w:val="00E73AB8"/>
    <w:rsid w:val="00E77B5E"/>
    <w:rsid w:val="00E87E4C"/>
    <w:rsid w:val="00E90A60"/>
    <w:rsid w:val="00EB11B6"/>
    <w:rsid w:val="00ED47F7"/>
    <w:rsid w:val="00EE0D1B"/>
    <w:rsid w:val="00EE5532"/>
    <w:rsid w:val="00EE7E09"/>
    <w:rsid w:val="00F0223C"/>
    <w:rsid w:val="00F158F2"/>
    <w:rsid w:val="00F15D14"/>
    <w:rsid w:val="00F3235D"/>
    <w:rsid w:val="00F3256B"/>
    <w:rsid w:val="00F42A18"/>
    <w:rsid w:val="00F509FC"/>
    <w:rsid w:val="00F878BD"/>
    <w:rsid w:val="00FB761C"/>
    <w:rsid w:val="00FC47CC"/>
    <w:rsid w:val="00FE2D0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634AA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D80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triculas.pb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3071EF-B9E1-487B-A7B3-7B683BD725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2</Pages>
  <Words>310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2022-08-04T21:53:00Z</dcterms:created>
  <dcterms:modified xsi:type="dcterms:W3CDTF">2022-08-12T16:12:00Z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