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8"/>
        <w:gridCol w:w="22"/>
        <w:gridCol w:w="2648"/>
        <w:gridCol w:w="1762"/>
        <w:gridCol w:w="2186"/>
      </w:tblGrid>
      <w:tr w:rsidR="000172E5" w:rsidRPr="00637200" w:rsidTr="00763BA6">
        <w:tc>
          <w:tcPr>
            <w:tcW w:w="5000" w:type="pct"/>
            <w:gridSpan w:val="5"/>
            <w:shd w:val="clear" w:color="auto" w:fill="A7D2EF" w:themeFill="accent2" w:themeFillTint="40"/>
            <w:vAlign w:val="bottom"/>
          </w:tcPr>
          <w:p w:rsidR="000172E5" w:rsidRPr="00637200" w:rsidRDefault="00D71562" w:rsidP="00D71562">
            <w:pPr>
              <w:pStyle w:val="Ttulo1"/>
              <w:outlineLvl w:val="0"/>
            </w:pPr>
            <w:r>
              <w:t>Antecedentes alumno (a)</w:t>
            </w:r>
          </w:p>
        </w:tc>
      </w:tr>
      <w:tr w:rsidR="000172E5" w:rsidRPr="00846B76" w:rsidTr="006145D8">
        <w:tc>
          <w:tcPr>
            <w:tcW w:w="1334" w:type="pct"/>
            <w:vAlign w:val="bottom"/>
          </w:tcPr>
          <w:p w:rsidR="003F1017" w:rsidRDefault="003F1017" w:rsidP="003F1017">
            <w:pPr>
              <w:pStyle w:val="Sangranormal"/>
            </w:pPr>
          </w:p>
          <w:p w:rsidR="000172E5" w:rsidRPr="00637200" w:rsidRDefault="003F1017" w:rsidP="003F1017">
            <w:pPr>
              <w:pStyle w:val="Sangranormal"/>
            </w:pPr>
            <w:r>
              <w:t>Nombres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6145D8">
        <w:sdt>
          <w:sdtPr>
            <w:id w:val="-1470592894"/>
            <w:placeholder>
              <w:docPart w:val="C8083E52F5284ECBBA84EF3F74BAEF4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637200" w:rsidRDefault="007147D7" w:rsidP="00637200">
                <w:pPr>
                  <w:pStyle w:val="Sangranormal"/>
                </w:pPr>
                <w:r w:rsidRPr="00637200">
                  <w:rPr>
                    <w:lang w:bidi="es-ES"/>
                  </w:rPr>
                  <w:t>Apellidos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502E9C">
        <w:tc>
          <w:tcPr>
            <w:tcW w:w="1334" w:type="pct"/>
            <w:vAlign w:val="bottom"/>
          </w:tcPr>
          <w:p w:rsidR="000172E5" w:rsidRPr="00637200" w:rsidRDefault="00D71562" w:rsidP="00D71562">
            <w:pPr>
              <w:pStyle w:val="Sangranormal"/>
            </w:pPr>
            <w:r>
              <w:t>Teléfonos</w:t>
            </w:r>
          </w:p>
        </w:tc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  <w:tc>
          <w:tcPr>
            <w:tcW w:w="976" w:type="pct"/>
            <w:tcBorders>
              <w:top w:val="single" w:sz="4" w:space="0" w:color="auto"/>
            </w:tcBorders>
            <w:vAlign w:val="bottom"/>
          </w:tcPr>
          <w:p w:rsidR="000172E5" w:rsidRDefault="00D71562" w:rsidP="00D71562">
            <w:r>
              <w:t>Curso actual</w:t>
            </w:r>
          </w:p>
        </w:tc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6145D8">
        <w:tc>
          <w:tcPr>
            <w:tcW w:w="1334" w:type="pct"/>
            <w:vAlign w:val="bottom"/>
          </w:tcPr>
          <w:p w:rsidR="000172E5" w:rsidRPr="00637200" w:rsidRDefault="00D71562" w:rsidP="00D71562">
            <w:pPr>
              <w:pStyle w:val="Sangranormal"/>
              <w:ind w:left="0"/>
            </w:pPr>
            <w:r>
              <w:t xml:space="preserve">           Dirección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:rsidTr="00763BA6">
        <w:tc>
          <w:tcPr>
            <w:tcW w:w="5000" w:type="pct"/>
            <w:gridSpan w:val="5"/>
            <w:shd w:val="clear" w:color="auto" w:fill="A7D2EF" w:themeFill="accent2" w:themeFillTint="40"/>
            <w:vAlign w:val="bottom"/>
          </w:tcPr>
          <w:p w:rsidR="000172E5" w:rsidRPr="00846B76" w:rsidRDefault="00D71562" w:rsidP="00D71562">
            <w:pPr>
              <w:pStyle w:val="Ttulo1"/>
              <w:outlineLvl w:val="0"/>
            </w:pPr>
            <w:r>
              <w:t>Antecedentes apoderado (a)</w:t>
            </w:r>
          </w:p>
        </w:tc>
      </w:tr>
      <w:tr w:rsidR="000172E5" w:rsidRPr="00846B76" w:rsidTr="006145D8">
        <w:tc>
          <w:tcPr>
            <w:tcW w:w="1334" w:type="pct"/>
            <w:vAlign w:val="bottom"/>
          </w:tcPr>
          <w:p w:rsidR="003F1017" w:rsidRDefault="003F1017" w:rsidP="003F1017">
            <w:pPr>
              <w:pStyle w:val="Sangranormal"/>
            </w:pPr>
          </w:p>
          <w:p w:rsidR="000172E5" w:rsidRPr="00846B76" w:rsidRDefault="003F1017" w:rsidP="003F1017">
            <w:pPr>
              <w:pStyle w:val="Sangranormal"/>
            </w:pPr>
            <w:r>
              <w:t>Nombres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6145D8">
        <w:sdt>
          <w:sdtPr>
            <w:id w:val="-1368443858"/>
            <w:placeholder>
              <w:docPart w:val="96A5AC0F7CD14B5B8A3E5B86883C961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846B76" w:rsidRDefault="007147D7" w:rsidP="00311D4F">
                <w:pPr>
                  <w:pStyle w:val="Sangranormal"/>
                </w:pPr>
                <w:r w:rsidRPr="006145D8">
                  <w:rPr>
                    <w:lang w:bidi="es-ES"/>
                  </w:rPr>
                  <w:t>Apellidos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502E9C">
        <w:tc>
          <w:tcPr>
            <w:tcW w:w="1334" w:type="pct"/>
            <w:vAlign w:val="bottom"/>
          </w:tcPr>
          <w:p w:rsidR="000172E5" w:rsidRPr="00846B76" w:rsidRDefault="00D71562" w:rsidP="00D71562">
            <w:pPr>
              <w:pStyle w:val="Sangranormal"/>
            </w:pPr>
            <w:r>
              <w:t>Teléfono</w:t>
            </w:r>
          </w:p>
        </w:tc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  <w:tc>
          <w:tcPr>
            <w:tcW w:w="976" w:type="pct"/>
            <w:tcBorders>
              <w:top w:val="single" w:sz="4" w:space="0" w:color="auto"/>
            </w:tcBorders>
            <w:vAlign w:val="bottom"/>
          </w:tcPr>
          <w:p w:rsidR="000172E5" w:rsidRPr="00846B76" w:rsidRDefault="00D71562" w:rsidP="00D71562">
            <w:r>
              <w:t>Celular</w:t>
            </w:r>
          </w:p>
        </w:tc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6145D8">
        <w:sdt>
          <w:sdtPr>
            <w:id w:val="-1359804501"/>
            <w:placeholder>
              <w:docPart w:val="C1A3BC2710B7497E86744F3EF7AE19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846B76" w:rsidRDefault="007147D7" w:rsidP="00311D4F">
                <w:pPr>
                  <w:pStyle w:val="Sangranormal"/>
                </w:pPr>
                <w:r w:rsidRPr="006145D8">
                  <w:rPr>
                    <w:lang w:bidi="es-ES"/>
                  </w:rPr>
                  <w:t>Correo electrónico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6145D8">
        <w:tc>
          <w:tcPr>
            <w:tcW w:w="1334" w:type="pct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4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:rsidTr="00502E9C">
        <w:tc>
          <w:tcPr>
            <w:tcW w:w="1346" w:type="pct"/>
            <w:gridSpan w:val="2"/>
            <w:vAlign w:val="bottom"/>
          </w:tcPr>
          <w:p w:rsidR="00D71562" w:rsidRPr="00846B76" w:rsidRDefault="00D71562" w:rsidP="00D71562">
            <w:r>
              <w:t xml:space="preserve">            Firma</w:t>
            </w:r>
          </w:p>
        </w:tc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637200"/>
        </w:tc>
      </w:tr>
    </w:tbl>
    <w:p w:rsidR="003F33CE" w:rsidRDefault="003F33CE" w:rsidP="003F33CE">
      <w:pPr>
        <w:pBdr>
          <w:bottom w:val="single" w:sz="12" w:space="1" w:color="auto"/>
        </w:pBdr>
      </w:pPr>
    </w:p>
    <w:p w:rsidR="003F33CE" w:rsidRPr="006E3B72" w:rsidRDefault="00FE4855" w:rsidP="003F33CE">
      <w:pPr>
        <w:pStyle w:val="Prrafodelista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Se agradece completar</w:t>
      </w:r>
      <w:r w:rsidR="003F33CE" w:rsidRPr="006E3B72">
        <w:rPr>
          <w:sz w:val="24"/>
          <w:szCs w:val="24"/>
        </w:rPr>
        <w:t xml:space="preserve"> el documento</w:t>
      </w:r>
      <w:r>
        <w:rPr>
          <w:sz w:val="24"/>
          <w:szCs w:val="24"/>
        </w:rPr>
        <w:t xml:space="preserve"> con todos los datos solicitados</w:t>
      </w:r>
      <w:r w:rsidR="003F33CE" w:rsidRPr="006E3B72">
        <w:rPr>
          <w:sz w:val="24"/>
          <w:szCs w:val="24"/>
        </w:rPr>
        <w:t xml:space="preserve"> y env</w:t>
      </w:r>
      <w:r>
        <w:rPr>
          <w:sz w:val="24"/>
          <w:szCs w:val="24"/>
        </w:rPr>
        <w:t xml:space="preserve">iarlo </w:t>
      </w:r>
      <w:r w:rsidR="003F33CE" w:rsidRPr="006E3B72">
        <w:rPr>
          <w:sz w:val="24"/>
          <w:szCs w:val="24"/>
        </w:rPr>
        <w:t xml:space="preserve">al correo:  </w:t>
      </w:r>
      <w:hyperlink r:id="rId11" w:history="1">
        <w:r w:rsidR="003F33CE" w:rsidRPr="007C22AE">
          <w:rPr>
            <w:rStyle w:val="Hipervnculo"/>
            <w:color w:val="0070C0"/>
            <w:sz w:val="24"/>
            <w:szCs w:val="24"/>
          </w:rPr>
          <w:t>matriculas.pb@gmail.com</w:t>
        </w:r>
      </w:hyperlink>
    </w:p>
    <w:p w:rsidR="003F33CE" w:rsidRPr="006E3B72" w:rsidRDefault="003F33CE" w:rsidP="003F33CE">
      <w:pPr>
        <w:jc w:val="both"/>
        <w:rPr>
          <w:sz w:val="24"/>
          <w:szCs w:val="24"/>
        </w:rPr>
      </w:pPr>
      <w:r w:rsidRPr="006E3B72">
        <w:rPr>
          <w:sz w:val="24"/>
          <w:szCs w:val="24"/>
        </w:rPr>
        <w:t>C</w:t>
      </w:r>
      <w:r>
        <w:rPr>
          <w:sz w:val="24"/>
          <w:szCs w:val="24"/>
        </w:rPr>
        <w:t xml:space="preserve">abe señalar que esta </w:t>
      </w:r>
      <w:r w:rsidRPr="006E3B72">
        <w:rPr>
          <w:sz w:val="24"/>
          <w:szCs w:val="24"/>
        </w:rPr>
        <w:t xml:space="preserve">reserva </w:t>
      </w:r>
      <w:r w:rsidRPr="00055447">
        <w:rPr>
          <w:b/>
          <w:sz w:val="24"/>
          <w:szCs w:val="24"/>
        </w:rPr>
        <w:t>no constituye matrícula</w:t>
      </w:r>
      <w:r w:rsidRPr="006E3B72">
        <w:rPr>
          <w:sz w:val="24"/>
          <w:szCs w:val="24"/>
        </w:rPr>
        <w:t xml:space="preserve">.  </w:t>
      </w:r>
      <w:r w:rsidR="00055447">
        <w:rPr>
          <w:sz w:val="24"/>
          <w:szCs w:val="24"/>
        </w:rPr>
        <w:t>U</w:t>
      </w:r>
      <w:r w:rsidRPr="006E3B72">
        <w:rPr>
          <w:sz w:val="24"/>
          <w:szCs w:val="24"/>
        </w:rPr>
        <w:t>na vez que se reciban todas</w:t>
      </w:r>
      <w:r w:rsidR="00055447">
        <w:rPr>
          <w:sz w:val="24"/>
          <w:szCs w:val="24"/>
        </w:rPr>
        <w:t xml:space="preserve"> las inscripciones, </w:t>
      </w:r>
      <w:r w:rsidRPr="006E3B72">
        <w:rPr>
          <w:sz w:val="24"/>
          <w:szCs w:val="24"/>
        </w:rPr>
        <w:t xml:space="preserve">en el plazo estipulado, se indicará </w:t>
      </w:r>
      <w:r>
        <w:rPr>
          <w:sz w:val="24"/>
          <w:szCs w:val="24"/>
        </w:rPr>
        <w:t xml:space="preserve">a través del </w:t>
      </w:r>
      <w:r w:rsidR="00055447">
        <w:rPr>
          <w:sz w:val="24"/>
          <w:szCs w:val="24"/>
        </w:rPr>
        <w:t xml:space="preserve">mismo </w:t>
      </w:r>
      <w:r>
        <w:rPr>
          <w:sz w:val="24"/>
          <w:szCs w:val="24"/>
        </w:rPr>
        <w:t>correo electrónico</w:t>
      </w:r>
      <w:bookmarkStart w:id="0" w:name="_GoBack"/>
      <w:bookmarkEnd w:id="0"/>
      <w:r>
        <w:rPr>
          <w:sz w:val="24"/>
          <w:szCs w:val="24"/>
        </w:rPr>
        <w:t xml:space="preserve">, </w:t>
      </w:r>
      <w:r w:rsidR="00055447">
        <w:rPr>
          <w:sz w:val="24"/>
          <w:szCs w:val="24"/>
        </w:rPr>
        <w:t xml:space="preserve">la </w:t>
      </w:r>
      <w:r w:rsidRPr="006E3B72">
        <w:rPr>
          <w:sz w:val="24"/>
          <w:szCs w:val="24"/>
        </w:rPr>
        <w:t xml:space="preserve">modalidad </w:t>
      </w:r>
      <w:r w:rsidR="00055447">
        <w:rPr>
          <w:sz w:val="24"/>
          <w:szCs w:val="24"/>
        </w:rPr>
        <w:t xml:space="preserve">y fecha del día de la </w:t>
      </w:r>
      <w:r w:rsidRPr="006E3B72">
        <w:rPr>
          <w:sz w:val="24"/>
          <w:szCs w:val="24"/>
        </w:rPr>
        <w:t>matrícula.</w:t>
      </w:r>
    </w:p>
    <w:p w:rsidR="000172E5" w:rsidRPr="0006568A" w:rsidRDefault="000172E5" w:rsidP="00637200"/>
    <w:sectPr w:rsidR="000172E5" w:rsidRPr="0006568A" w:rsidSect="00FE4855">
      <w:headerReference w:type="default" r:id="rId12"/>
      <w:footerReference w:type="default" r:id="rId13"/>
      <w:pgSz w:w="11906" w:h="16838" w:code="9"/>
      <w:pgMar w:top="851" w:right="1440" w:bottom="1440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689E" w:rsidRDefault="00F1689E" w:rsidP="000172E5">
      <w:pPr>
        <w:spacing w:after="0" w:line="240" w:lineRule="auto"/>
      </w:pPr>
      <w:r>
        <w:separator/>
      </w:r>
    </w:p>
  </w:endnote>
  <w:endnote w:type="continuationSeparator" w:id="0">
    <w:p w:rsidR="00F1689E" w:rsidRDefault="00F1689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34F9655-39E6-4C1C-B2FF-845B543F41C7}"/>
    <w:embedBold r:id="rId2" w:fontKey="{1E9DCA0A-6C19-4C46-BB35-2309134E1BE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0084E9C-179F-4998-B110-72CE535EF038}"/>
    <w:embedBold r:id="rId4" w:fontKey="{81140A80-6270-463D-84F7-1F7110B290BF}"/>
    <w:embedItalic r:id="rId5" w:fontKey="{95E3D282-A9B0-4A2B-B25C-3A4430E6E97F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BC710A7C-FCEE-4FBF-9134-A6DE1779414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2073FF4E-B10B-4B25-B765-5C52D0C6E0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476"/>
      <w:gridCol w:w="4550"/>
    </w:tblGrid>
    <w:tr w:rsidR="00311D4F" w:rsidRPr="00311D4F" w:rsidTr="00637200">
      <w:tc>
        <w:tcPr>
          <w:tcW w:w="4675" w:type="dxa"/>
          <w:vAlign w:val="center"/>
        </w:tcPr>
        <w:p w:rsidR="00311D4F" w:rsidRPr="00311D4F" w:rsidRDefault="00D71562" w:rsidP="00D71562">
          <w:pPr>
            <w:pStyle w:val="Piedepgina"/>
          </w:pPr>
          <w:r>
            <w:t>Escuela Los Países  Bajos</w:t>
          </w:r>
        </w:p>
      </w:tc>
      <w:tc>
        <w:tcPr>
          <w:tcW w:w="4675" w:type="dxa"/>
          <w:vAlign w:val="center"/>
        </w:tcPr>
        <w:p w:rsidR="00311D4F" w:rsidRPr="00311D4F" w:rsidRDefault="00311D4F" w:rsidP="00637200">
          <w:pPr>
            <w:pStyle w:val="Piedepgina"/>
            <w:jc w:val="right"/>
          </w:pPr>
          <w:r w:rsidRPr="00311D4F">
            <w:rPr>
              <w:noProof/>
              <w:lang w:val="es-CL" w:eastAsia="es-CL"/>
            </w:rPr>
            <w:drawing>
              <wp:inline distT="0" distB="0" distL="0" distR="0" wp14:anchorId="010827D4" wp14:editId="30ECA3F1">
                <wp:extent cx="1280160" cy="452322"/>
                <wp:effectExtent l="0" t="0" r="0" b="5080"/>
                <wp:docPr id="6" name="Imagen 8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523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145D8" w:rsidRDefault="006145D8" w:rsidP="00637200">
    <w:pPr>
      <w:pStyle w:val="Piedepgina"/>
    </w:pPr>
  </w:p>
  <w:p w:rsidR="00CE08F6" w:rsidRDefault="00CE08F6" w:rsidP="0063720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689E" w:rsidRDefault="00F1689E" w:rsidP="000172E5">
      <w:pPr>
        <w:spacing w:after="0" w:line="240" w:lineRule="auto"/>
      </w:pPr>
      <w:r>
        <w:separator/>
      </w:r>
    </w:p>
  </w:footnote>
  <w:footnote w:type="continuationSeparator" w:id="0">
    <w:p w:rsidR="00F1689E" w:rsidRDefault="00F1689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452"/>
      <w:gridCol w:w="7574"/>
    </w:tblGrid>
    <w:tr w:rsidR="00B337A2" w:rsidRPr="00637200" w:rsidTr="00384B05">
      <w:trPr>
        <w:trHeight w:val="990"/>
      </w:trPr>
      <w:tc>
        <w:tcPr>
          <w:tcW w:w="1350" w:type="dxa"/>
          <w:vAlign w:val="center"/>
        </w:tcPr>
        <w:p w:rsidR="00B337A2" w:rsidRDefault="00B337A2" w:rsidP="00637200">
          <w:pPr>
            <w:pStyle w:val="Encabezado"/>
          </w:pPr>
          <w:r w:rsidRPr="00637200">
            <w:rPr>
              <w:noProof/>
              <w:lang w:val="es-CL" w:eastAsia="es-CL"/>
            </w:rPr>
            <w:drawing>
              <wp:inline distT="0" distB="0" distL="0" distR="0" wp14:anchorId="5E22AAC0" wp14:editId="72FD7897">
                <wp:extent cx="784860" cy="784860"/>
                <wp:effectExtent l="0" t="0" r="0" b="0"/>
                <wp:docPr id="5" name="Gráfic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4860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3F1017" w:rsidRPr="00637200" w:rsidRDefault="003F1017" w:rsidP="00637200">
          <w:pPr>
            <w:pStyle w:val="Encabezado"/>
          </w:pPr>
        </w:p>
      </w:tc>
      <w:tc>
        <w:tcPr>
          <w:tcW w:w="8000" w:type="dxa"/>
          <w:vAlign w:val="center"/>
        </w:tcPr>
        <w:p w:rsidR="003F1017" w:rsidRPr="00637200" w:rsidRDefault="00D71562" w:rsidP="00D71562">
          <w:pPr>
            <w:pStyle w:val="Encabezado"/>
          </w:pPr>
          <w:r>
            <w:t>R</w:t>
          </w:r>
          <w:r w:rsidR="00055447">
            <w:t>eserva de Matrícula (Kínder 2022</w:t>
          </w:r>
          <w:r>
            <w:t>)</w:t>
          </w:r>
          <w:r w:rsidR="00FE4855">
            <w:t xml:space="preserve"> Jornada de Mañana</w:t>
          </w:r>
        </w:p>
      </w:tc>
    </w:tr>
  </w:tbl>
  <w:p w:rsidR="000172E5" w:rsidRPr="00311D4F" w:rsidRDefault="000172E5" w:rsidP="00311D4F">
    <w:pPr>
      <w:pStyle w:val="Sinespaci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2E573F"/>
    <w:multiLevelType w:val="hybridMultilevel"/>
    <w:tmpl w:val="DAE054FA"/>
    <w:lvl w:ilvl="0" w:tplc="4564A0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4"/>
  </w:num>
  <w:num w:numId="21">
    <w:abstractNumId w:val="21"/>
  </w:num>
  <w:num w:numId="22">
    <w:abstractNumId w:val="4"/>
  </w:num>
  <w:num w:numId="23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562"/>
    <w:rsid w:val="000172E5"/>
    <w:rsid w:val="00052382"/>
    <w:rsid w:val="00055447"/>
    <w:rsid w:val="0006568A"/>
    <w:rsid w:val="00076F0F"/>
    <w:rsid w:val="00084253"/>
    <w:rsid w:val="000D1F49"/>
    <w:rsid w:val="001640E9"/>
    <w:rsid w:val="001727CA"/>
    <w:rsid w:val="001800AB"/>
    <w:rsid w:val="002C56E6"/>
    <w:rsid w:val="00311D4F"/>
    <w:rsid w:val="0034390E"/>
    <w:rsid w:val="00344849"/>
    <w:rsid w:val="00361E11"/>
    <w:rsid w:val="003769BA"/>
    <w:rsid w:val="003F0847"/>
    <w:rsid w:val="003F1017"/>
    <w:rsid w:val="003F33CE"/>
    <w:rsid w:val="0040090B"/>
    <w:rsid w:val="0043631A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70787"/>
    <w:rsid w:val="007147D7"/>
    <w:rsid w:val="00763BA6"/>
    <w:rsid w:val="00770F25"/>
    <w:rsid w:val="007A35A8"/>
    <w:rsid w:val="007B0A85"/>
    <w:rsid w:val="007C6A52"/>
    <w:rsid w:val="0082043E"/>
    <w:rsid w:val="00840F1F"/>
    <w:rsid w:val="00846B76"/>
    <w:rsid w:val="0086797B"/>
    <w:rsid w:val="008E203A"/>
    <w:rsid w:val="0091229C"/>
    <w:rsid w:val="00940E73"/>
    <w:rsid w:val="00975B3D"/>
    <w:rsid w:val="0098597D"/>
    <w:rsid w:val="009E02BF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08F6"/>
    <w:rsid w:val="00CE6104"/>
    <w:rsid w:val="00CE7918"/>
    <w:rsid w:val="00D16163"/>
    <w:rsid w:val="00D71562"/>
    <w:rsid w:val="00DB3FAD"/>
    <w:rsid w:val="00DC71EC"/>
    <w:rsid w:val="00E61C09"/>
    <w:rsid w:val="00E86767"/>
    <w:rsid w:val="00EB3B58"/>
    <w:rsid w:val="00EC7359"/>
    <w:rsid w:val="00EE3054"/>
    <w:rsid w:val="00F00606"/>
    <w:rsid w:val="00F01256"/>
    <w:rsid w:val="00F1689E"/>
    <w:rsid w:val="00F66C79"/>
    <w:rsid w:val="00FC7475"/>
    <w:rsid w:val="00FE485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37200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Puesto">
    <w:name w:val="Title"/>
    <w:basedOn w:val="Normal"/>
    <w:next w:val="Normal"/>
    <w:link w:val="Puest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de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semiHidden/>
    <w:qFormat/>
    <w:rsid w:val="003F33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triculas.pb@gmail.com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jandra\AppData\Roaming\Microsoft\Plantillas\Formulario%20de%20suscripci&#243;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8083E52F5284ECBBA84EF3F74BAEF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67ADF-160A-48C6-B6BA-A84212AC93C2}"/>
      </w:docPartPr>
      <w:docPartBody>
        <w:p w:rsidR="000A6302" w:rsidRDefault="00673CA3">
          <w:pPr>
            <w:pStyle w:val="C8083E52F5284ECBBA84EF3F74BAEF4C"/>
          </w:pPr>
          <w:r w:rsidRPr="00637200">
            <w:rPr>
              <w:lang w:bidi="es-ES"/>
            </w:rPr>
            <w:t>Apellidos</w:t>
          </w:r>
        </w:p>
      </w:docPartBody>
    </w:docPart>
    <w:docPart>
      <w:docPartPr>
        <w:name w:val="96A5AC0F7CD14B5B8A3E5B86883C96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54D4C7-DDDE-4BE3-A029-6E45330736A5}"/>
      </w:docPartPr>
      <w:docPartBody>
        <w:p w:rsidR="000A6302" w:rsidRDefault="00673CA3">
          <w:pPr>
            <w:pStyle w:val="96A5AC0F7CD14B5B8A3E5B86883C961D"/>
          </w:pPr>
          <w:r w:rsidRPr="006145D8">
            <w:rPr>
              <w:lang w:bidi="es-ES"/>
            </w:rPr>
            <w:t>Apellidos</w:t>
          </w:r>
        </w:p>
      </w:docPartBody>
    </w:docPart>
    <w:docPart>
      <w:docPartPr>
        <w:name w:val="C1A3BC2710B7497E86744F3EF7AE19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82FBC6-9279-469F-B18D-958763386B07}"/>
      </w:docPartPr>
      <w:docPartBody>
        <w:p w:rsidR="000A6302" w:rsidRDefault="00673CA3">
          <w:pPr>
            <w:pStyle w:val="C1A3BC2710B7497E86744F3EF7AE1993"/>
          </w:pPr>
          <w:r w:rsidRPr="006145D8">
            <w:rPr>
              <w:lang w:bidi="es-ES"/>
            </w:rPr>
            <w:t>Correo electrónico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CA3"/>
    <w:rsid w:val="000A6302"/>
    <w:rsid w:val="00613710"/>
    <w:rsid w:val="00673CA3"/>
    <w:rsid w:val="006B460C"/>
    <w:rsid w:val="00720167"/>
    <w:rsid w:val="00884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Pr>
      <w:rFonts w:asciiTheme="majorHAnsi" w:eastAsiaTheme="minorHAnsi" w:hAnsiTheme="majorHAnsi"/>
      <w:b/>
      <w:sz w:val="28"/>
      <w:szCs w:val="28"/>
      <w:lang w:val="es-ES" w:eastAsia="en-US"/>
    </w:rPr>
  </w:style>
  <w:style w:type="paragraph" w:customStyle="1" w:styleId="BDEE4140C6304D3AA7922F409D5F0B78">
    <w:name w:val="BDEE4140C6304D3AA7922F409D5F0B78"/>
  </w:style>
  <w:style w:type="paragraph" w:customStyle="1" w:styleId="E7274E4C28444C38B3EB2B593D1AD2FB">
    <w:name w:val="E7274E4C28444C38B3EB2B593D1AD2FB"/>
  </w:style>
  <w:style w:type="paragraph" w:customStyle="1" w:styleId="C8083E52F5284ECBBA84EF3F74BAEF4C">
    <w:name w:val="C8083E52F5284ECBBA84EF3F74BAEF4C"/>
  </w:style>
  <w:style w:type="paragraph" w:customStyle="1" w:styleId="9A318EDE6DF344FDB8C78B5072FA01D4">
    <w:name w:val="9A318EDE6DF344FDB8C78B5072FA01D4"/>
  </w:style>
  <w:style w:type="paragraph" w:customStyle="1" w:styleId="89201E42729141DCB35FF5DC2D0C7DCF">
    <w:name w:val="89201E42729141DCB35FF5DC2D0C7DCF"/>
  </w:style>
  <w:style w:type="paragraph" w:customStyle="1" w:styleId="EF5D593B48BC475C972A35232AAEB451">
    <w:name w:val="EF5D593B48BC475C972A35232AAEB451"/>
  </w:style>
  <w:style w:type="paragraph" w:customStyle="1" w:styleId="77EAEA01ADF14486AAA715461A61C0CC">
    <w:name w:val="77EAEA01ADF14486AAA715461A61C0CC"/>
  </w:style>
  <w:style w:type="paragraph" w:customStyle="1" w:styleId="0192E9DFC36F44FBA252DAAEAE55D190">
    <w:name w:val="0192E9DFC36F44FBA252DAAEAE55D190"/>
  </w:style>
  <w:style w:type="paragraph" w:customStyle="1" w:styleId="96A5AC0F7CD14B5B8A3E5B86883C961D">
    <w:name w:val="96A5AC0F7CD14B5B8A3E5B86883C961D"/>
  </w:style>
  <w:style w:type="paragraph" w:customStyle="1" w:styleId="70721C6789F24DDCA5518BFCCBBE5DF0">
    <w:name w:val="70721C6789F24DDCA5518BFCCBBE5DF0"/>
  </w:style>
  <w:style w:type="paragraph" w:customStyle="1" w:styleId="65506AF9D11B455F9B87B9517CD7F9A5">
    <w:name w:val="65506AF9D11B455F9B87B9517CD7F9A5"/>
  </w:style>
  <w:style w:type="paragraph" w:customStyle="1" w:styleId="C1A3BC2710B7497E86744F3EF7AE1993">
    <w:name w:val="C1A3BC2710B7497E86744F3EF7AE1993"/>
  </w:style>
  <w:style w:type="paragraph" w:customStyle="1" w:styleId="48B0E31E5C904263A8FFBB36492E1817">
    <w:name w:val="48B0E31E5C904263A8FFBB36492E18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BF1698A-7FFE-4E57-AA17-296F6E9FE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suscripción.dotx</Template>
  <TotalTime>0</TotalTime>
  <Pages>1</Pages>
  <Words>93</Words>
  <Characters>515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Reserva de Matrícula</vt:lpstr>
      <vt:lpstr/>
    </vt:vector>
  </TitlesOfParts>
  <Company/>
  <LinksUpToDate>false</LinksUpToDate>
  <CharactersWithSpaces>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Reserva de Matrícula</dc:title>
  <dc:subject/>
  <dc:creator/>
  <cp:keywords/>
  <dc:description/>
  <cp:lastModifiedBy/>
  <cp:revision>1</cp:revision>
  <dcterms:created xsi:type="dcterms:W3CDTF">2021-07-19T16:30:00Z</dcterms:created>
  <dcterms:modified xsi:type="dcterms:W3CDTF">2021-07-20T01:23:00Z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