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prospecto"/>
      </w:tblPr>
      <w:tblGrid>
        <w:gridCol w:w="7200"/>
        <w:gridCol w:w="3600"/>
      </w:tblGrid>
      <w:tr w:rsidR="00423F28" w:rsidTr="00BA5055">
        <w:trPr>
          <w:trHeight w:hRule="exact" w:val="15444"/>
          <w:jc w:val="center"/>
        </w:trPr>
        <w:tc>
          <w:tcPr>
            <w:tcW w:w="7200" w:type="dxa"/>
          </w:tcPr>
          <w:p w:rsidR="00423F28" w:rsidRDefault="003A4A4A">
            <w:r>
              <w:rPr>
                <w:noProof/>
                <w:lang w:val="es-CL" w:eastAsia="es-CL"/>
              </w:rPr>
              <w:drawing>
                <wp:inline distT="0" distB="0" distL="0" distR="0" wp14:anchorId="5612E652" wp14:editId="2E1AC629">
                  <wp:extent cx="4572000" cy="2111375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1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A4A" w:rsidRDefault="00664E51" w:rsidP="00536091">
            <w:pPr>
              <w:pStyle w:val="Subttulo"/>
              <w:jc w:val="center"/>
            </w:pPr>
            <w:sdt>
              <w:sdtPr>
                <w:rPr>
                  <w:sz w:val="52"/>
                  <w:szCs w:val="52"/>
                </w:rPr>
                <w:alias w:val="Escriba la fecha del evento:"/>
                <w:tag w:val="Escriba la fecha del evento:"/>
                <w:id w:val="1308741240"/>
                <w:placeholder>
                  <w:docPart w:val="6C4C4339BC454B888E770D404C59E1E9"/>
                </w:placeholder>
                <w15:appearance w15:val="hidden"/>
                <w:text/>
              </w:sdtPr>
              <w:sdtEndPr/>
              <w:sdtContent>
                <w:r w:rsidR="000B4EAE" w:rsidRPr="00536091">
                  <w:rPr>
                    <w:sz w:val="52"/>
                    <w:szCs w:val="52"/>
                  </w:rPr>
                  <w:t xml:space="preserve">información </w:t>
                </w:r>
                <w:r w:rsidR="00536091">
                  <w:rPr>
                    <w:sz w:val="52"/>
                    <w:szCs w:val="52"/>
                  </w:rPr>
                  <w:t xml:space="preserve">de </w:t>
                </w:r>
                <w:r w:rsidR="000B4EAE" w:rsidRPr="00536091">
                  <w:rPr>
                    <w:sz w:val="52"/>
                    <w:szCs w:val="52"/>
                  </w:rPr>
                  <w:t>aDMISIÓN</w:t>
                </w:r>
                <w:r w:rsidR="00536091">
                  <w:rPr>
                    <w:sz w:val="52"/>
                    <w:szCs w:val="52"/>
                  </w:rPr>
                  <w:t xml:space="preserve">       paRA </w:t>
                </w:r>
                <w:r w:rsidR="006854BC" w:rsidRPr="00536091">
                  <w:rPr>
                    <w:sz w:val="52"/>
                    <w:szCs w:val="52"/>
                  </w:rPr>
                  <w:t>actu</w:t>
                </w:r>
                <w:r w:rsidR="00536091" w:rsidRPr="00536091">
                  <w:rPr>
                    <w:sz w:val="52"/>
                    <w:szCs w:val="52"/>
                  </w:rPr>
                  <w:t xml:space="preserve">ales alumnos  </w:t>
                </w:r>
                <w:r w:rsidR="00536091">
                  <w:rPr>
                    <w:sz w:val="52"/>
                    <w:szCs w:val="52"/>
                  </w:rPr>
                  <w:t xml:space="preserve">                </w:t>
                </w:r>
                <w:r w:rsidR="00536091" w:rsidRPr="00536091">
                  <w:rPr>
                    <w:sz w:val="52"/>
                    <w:szCs w:val="52"/>
                  </w:rPr>
                  <w:t>de pre-kinder 2021</w:t>
                </w:r>
              </w:sdtContent>
            </w:sdt>
          </w:p>
          <w:p w:rsidR="003A4A4A" w:rsidRDefault="00664E51" w:rsidP="008A4291">
            <w:pPr>
              <w:pStyle w:val="Ttulo1"/>
              <w:spacing w:line="276" w:lineRule="auto"/>
              <w:jc w:val="center"/>
            </w:pPr>
            <w:sdt>
              <w:sdtPr>
                <w:rPr>
                  <w:color w:val="197EAA" w:themeColor="accent2" w:themeShade="BF"/>
                  <w:sz w:val="32"/>
                  <w:szCs w:val="32"/>
                </w:rPr>
                <w:alias w:val="Escriba el título de la descripción del evento:"/>
                <w:tag w:val="Escriba el título de la descripción del evento:"/>
                <w:id w:val="2000612752"/>
                <w:placeholder>
                  <w:docPart w:val="910868D43ACE4A7380DCCF2F27C6F4B7"/>
                </w:placeholder>
                <w15:appearance w15:val="hidden"/>
                <w:text/>
              </w:sdtPr>
              <w:sdtEndPr/>
              <w:sdtContent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                                   </w:t>
                </w:r>
                <w:r w:rsidR="00040012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Se informa a los apoderados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que confirmarán continuidad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</w:t>
                </w:r>
                <w:r w:rsidR="00AD017A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a KINDER 2022 </w:t>
                </w:r>
                <w:r w:rsidR="006854BC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</w:t>
                </w:r>
                <w:r w:rsidR="006854BC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</w:t>
                </w:r>
                <w:r w:rsidR="00040012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>que deberán hacerlo a través d</w:t>
                </w:r>
                <w:r w:rsidR="006854BC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e este </w:t>
                </w:r>
                <w:r w:rsidR="00BE62B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>medio, completando los datos solicitados      en Reserva de matrículas y enviándolos al correo indicado, en los plazos señalados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>.</w:t>
                </w:r>
                <w:r w:rsidR="00040012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</w:t>
                </w:r>
                <w:r w:rsidR="006854BC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                         </w:t>
                </w:r>
                <w:r w:rsidR="006854BC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      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</w:t>
                </w:r>
                <w:r w:rsidR="00040012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* </w:t>
                </w:r>
                <w:r w:rsidR="009E6519">
                  <w:rPr>
                    <w:color w:val="197EAA" w:themeColor="accent2" w:themeShade="BF"/>
                    <w:sz w:val="32"/>
                    <w:szCs w:val="32"/>
                  </w:rPr>
                  <w:t>4 al 6</w:t>
                </w:r>
                <w:r w:rsidR="009C7454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de Agost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>o.</w:t>
                </w:r>
                <w:r w:rsid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</w:t>
                </w:r>
                <w:r w:rsidR="00AD017A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</w:t>
                </w:r>
                <w:r w:rsid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>(</w:t>
                </w:r>
                <w:r w:rsidR="003C1A63" w:rsidRPr="003C1A63">
                  <w:rPr>
                    <w:color w:val="197EAA" w:themeColor="accent2" w:themeShade="BF"/>
                    <w:sz w:val="32"/>
                    <w:szCs w:val="32"/>
                  </w:rPr>
                  <w:t>En el caso de no recibir notificación</w:t>
                </w:r>
                <w:r w:rsidR="00AD017A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,        </w:t>
                </w:r>
                <w:r w:rsidR="003C1A63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se dispondrá de su cupo para los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</w:t>
                </w:r>
                <w:r w:rsidR="000B4EAE" w:rsidRPr="003C1A63">
                  <w:rPr>
                    <w:color w:val="197EAA" w:themeColor="accent2" w:themeShade="BF"/>
                    <w:sz w:val="32"/>
                    <w:szCs w:val="32"/>
                  </w:rPr>
                  <w:t>alumnos externos).</w:t>
                </w:r>
                <w:r w:rsidR="005360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                               </w:t>
                </w:r>
                <w:r w:rsidR="008A4291" w:rsidRPr="003C1A63">
                  <w:rPr>
                    <w:color w:val="197EAA" w:themeColor="accent2" w:themeShade="BF"/>
                    <w:sz w:val="32"/>
                    <w:szCs w:val="32"/>
                  </w:rPr>
                  <w:t xml:space="preserve">                    </w:t>
                </w:r>
              </w:sdtContent>
            </w:sdt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prospecto"/>
            </w:tblPr>
            <w:tblGrid>
              <w:gridCol w:w="3540"/>
            </w:tblGrid>
            <w:tr w:rsidR="00236FEA" w:rsidTr="00BA5055">
              <w:trPr>
                <w:trHeight w:hRule="exact" w:val="11735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:rsidR="00236FEA" w:rsidRPr="00AD017A" w:rsidRDefault="00AD017A" w:rsidP="006854BC">
                  <w:pPr>
                    <w:pStyle w:val="Ttulo2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 xml:space="preserve">                                  </w:t>
                  </w:r>
                  <w:r w:rsidRPr="00AD017A">
                    <w:rPr>
                      <w:lang w:val="es-CL"/>
                    </w:rPr>
                    <w:t xml:space="preserve">ATENCIÓN                   </w:t>
                  </w:r>
                  <w:r w:rsidR="006854BC" w:rsidRPr="00AD017A">
                    <w:rPr>
                      <w:lang w:val="es-CL"/>
                    </w:rPr>
                    <w:t>PRE-KINDER</w:t>
                  </w:r>
                </w:p>
                <w:p w:rsidR="00AD017A" w:rsidRPr="00AD017A" w:rsidRDefault="00536091" w:rsidP="00AD017A">
                  <w:pPr>
                    <w:pStyle w:val="Lnea"/>
                    <w:ind w:left="0" w:right="731"/>
                    <w:jc w:val="left"/>
                    <w:rPr>
                      <w:sz w:val="40"/>
                      <w:szCs w:val="40"/>
                      <w:lang w:val="es-CL"/>
                    </w:rPr>
                  </w:pPr>
                  <w:r w:rsidRPr="00AD017A">
                    <w:rPr>
                      <w:sz w:val="40"/>
                      <w:szCs w:val="40"/>
                      <w:lang w:val="es-CL"/>
                    </w:rPr>
                    <w:t xml:space="preserve">         D-E</w:t>
                  </w:r>
                  <w:r w:rsidR="006854BC" w:rsidRPr="00AD017A">
                    <w:rPr>
                      <w:sz w:val="40"/>
                      <w:szCs w:val="40"/>
                      <w:lang w:val="es-CL"/>
                    </w:rPr>
                    <w:t>-F</w:t>
                  </w:r>
                </w:p>
                <w:p w:rsidR="00236FEA" w:rsidRPr="00AD017A" w:rsidRDefault="00664E51" w:rsidP="00AD017A">
                  <w:pPr>
                    <w:pStyle w:val="Ttulo2"/>
                    <w:rPr>
                      <w:rFonts w:ascii="Maiandra GD" w:hAnsi="Maiandra GD"/>
                      <w:sz w:val="36"/>
                      <w:szCs w:val="36"/>
                    </w:rPr>
                  </w:pPr>
                  <w:sdt>
                    <w:sdtPr>
                      <w:rPr>
                        <w:rFonts w:ascii="Maiandra GD" w:hAnsi="Maiandra GD"/>
                        <w:sz w:val="36"/>
                        <w:szCs w:val="36"/>
                      </w:rPr>
                      <w:alias w:val="Escriba el título 2:"/>
                      <w:tag w:val="Escriba el título 2:"/>
                      <w:id w:val="-619531705"/>
                      <w:placeholder>
                        <w:docPart w:val="6E3D7FC8328844B7B8E5CE368B9E63D1"/>
                      </w:placeholder>
                      <w15:appearance w15:val="hidden"/>
                      <w:text/>
                    </w:sdtPr>
                    <w:sdtEndPr/>
                    <w:sdtContent>
                      <w:r w:rsidR="00AD017A" w:rsidRPr="00AD017A">
                        <w:rPr>
                          <w:rFonts w:ascii="Maiandra GD" w:hAnsi="Maiandra GD"/>
                          <w:sz w:val="36"/>
                          <w:szCs w:val="36"/>
                        </w:rPr>
                        <w:t>Se solicita  confirmar</w:t>
                      </w:r>
                      <w:r w:rsidR="007973CA" w:rsidRPr="00AD017A">
                        <w:rPr>
                          <w:rFonts w:ascii="Maiandra GD" w:hAnsi="Maiandra GD"/>
                          <w:sz w:val="36"/>
                          <w:szCs w:val="36"/>
                        </w:rPr>
                        <w:t xml:space="preserve"> continuidad a  </w:t>
                      </w:r>
                      <w:r w:rsidR="00536091" w:rsidRPr="00AD017A">
                        <w:rPr>
                          <w:rFonts w:ascii="Maiandra GD" w:hAnsi="Maiandra GD"/>
                          <w:sz w:val="36"/>
                          <w:szCs w:val="36"/>
                        </w:rPr>
                        <w:t>KINDER 2022</w:t>
                      </w:r>
                      <w:r w:rsidR="00AD017A" w:rsidRPr="00AD017A">
                        <w:rPr>
                          <w:rFonts w:ascii="Maiandra GD" w:hAnsi="Maiandra GD"/>
                          <w:sz w:val="36"/>
                          <w:szCs w:val="36"/>
                        </w:rPr>
                        <w:t xml:space="preserve"> (Jornada de mañana)</w:t>
                      </w:r>
                    </w:sdtContent>
                  </w:sdt>
                </w:p>
                <w:sdt>
                  <w:sdtPr>
                    <w:alias w:val="Gráfico de línea de división:"/>
                    <w:tag w:val="Gráfico de línea de división:"/>
                    <w:id w:val="576019419"/>
                    <w:placeholder>
                      <w:docPart w:val="8A6F795AA39C40C88B99B418ACE866F3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nea"/>
                      </w:pPr>
                      <w:r w:rsidRPr="00655EA2">
                        <w:rPr>
                          <w:lang w:bidi="es-ES"/>
                        </w:rPr>
                        <w:t>____</w:t>
                      </w:r>
                    </w:p>
                  </w:sdtContent>
                </w:sdt>
                <w:p w:rsidR="00236FEA" w:rsidRPr="00AD017A" w:rsidRDefault="00664E51" w:rsidP="00236FEA">
                  <w:pPr>
                    <w:pStyle w:val="Ttulo2"/>
                    <w:rPr>
                      <w:rFonts w:ascii="Century" w:hAnsi="Century"/>
                    </w:rPr>
                  </w:pPr>
                  <w:sdt>
                    <w:sdtPr>
                      <w:rPr>
                        <w:rFonts w:ascii="Century" w:hAnsi="Century"/>
                      </w:rPr>
                      <w:alias w:val="Escriba el título 2:"/>
                      <w:tag w:val="Escriba el título 2:"/>
                      <w:id w:val="-273402092"/>
                      <w:placeholder>
                        <w:docPart w:val="602F19A312E74808B746B26C91F97788"/>
                      </w:placeholder>
                      <w15:appearance w15:val="hidden"/>
                      <w:text/>
                    </w:sdtPr>
                    <w:sdtEndPr/>
                    <w:sdtContent>
                      <w:r w:rsidR="007973CA" w:rsidRPr="00AD017A">
                        <w:rPr>
                          <w:rFonts w:ascii="Century" w:hAnsi="Century"/>
                        </w:rPr>
                        <w:t xml:space="preserve">Inscribirse en ficha de admisión </w:t>
                      </w:r>
                      <w:r w:rsidR="00AA7609" w:rsidRPr="00AD017A">
                        <w:rPr>
                          <w:rFonts w:ascii="Century" w:hAnsi="Century"/>
                        </w:rPr>
                        <w:t>“Reserva de matrícula</w:t>
                      </w:r>
                      <w:r w:rsidR="007973CA" w:rsidRPr="00AD017A">
                        <w:rPr>
                          <w:rFonts w:ascii="Century" w:hAnsi="Century"/>
                        </w:rPr>
                        <w:t>”</w:t>
                      </w:r>
                    </w:sdtContent>
                  </w:sdt>
                </w:p>
                <w:sdt>
                  <w:sdtPr>
                    <w:alias w:val="Gráfico de línea de división:"/>
                    <w:tag w:val="Gráfico de línea de división:"/>
                    <w:id w:val="-1704001379"/>
                    <w:placeholder>
                      <w:docPart w:val="21E9FDDDDCCD4138A6F5ACA06E287CA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nea"/>
                      </w:pPr>
                      <w:r w:rsidRPr="00655EA2">
                        <w:rPr>
                          <w:lang w:bidi="es-ES"/>
                        </w:rPr>
                        <w:t>____</w:t>
                      </w:r>
                    </w:p>
                  </w:sdtContent>
                </w:sdt>
                <w:p w:rsidR="00236FEA" w:rsidRPr="00AD017A" w:rsidRDefault="00AD017A" w:rsidP="00236FEA">
                  <w:pPr>
                    <w:pStyle w:val="Ttulo2"/>
                    <w:rPr>
                      <w:rFonts w:ascii="Maiandra GD" w:hAnsi="Maiandra GD"/>
                    </w:rPr>
                  </w:pPr>
                  <w:r w:rsidRPr="00AD017A">
                    <w:rPr>
                      <w:rFonts w:ascii="Maiandra GD" w:hAnsi="Maiandra GD"/>
                    </w:rPr>
                    <w:t xml:space="preserve">Enviar información con los </w:t>
                  </w:r>
                  <w:r w:rsidR="007973CA" w:rsidRPr="00AD017A">
                    <w:rPr>
                      <w:rFonts w:ascii="Maiandra GD" w:hAnsi="Maiandra GD"/>
                    </w:rPr>
                    <w:t>datos solicitados</w:t>
                  </w:r>
                  <w:r w:rsidR="009E6519">
                    <w:rPr>
                      <w:rFonts w:ascii="Maiandra GD" w:hAnsi="Maiandra GD"/>
                    </w:rPr>
                    <w:t xml:space="preserve"> del 4 al 6</w:t>
                  </w:r>
                  <w:bookmarkStart w:id="0" w:name="_GoBack"/>
                  <w:bookmarkEnd w:id="0"/>
                  <w:r w:rsidR="003C1A63">
                    <w:rPr>
                      <w:rFonts w:ascii="Maiandra GD" w:hAnsi="Maiandra GD"/>
                    </w:rPr>
                    <w:t xml:space="preserve"> de Agosto.</w:t>
                  </w:r>
                </w:p>
                <w:sdt>
                  <w:sdtPr>
                    <w:alias w:val="Gráfico de línea de división:"/>
                    <w:tag w:val="Gráfico de línea de división:"/>
                    <w:id w:val="-2078267982"/>
                    <w:placeholder>
                      <w:docPart w:val="A981E911BF2A4F55AC87675809E38FD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nea"/>
                      </w:pPr>
                      <w:r>
                        <w:rPr>
                          <w:lang w:bidi="es-ES"/>
                        </w:rPr>
                        <w:t>____</w:t>
                      </w:r>
                    </w:p>
                  </w:sdtContent>
                </w:sdt>
                <w:p w:rsidR="00236FEA" w:rsidRPr="00AD017A" w:rsidRDefault="00236FEA" w:rsidP="000B4EAE">
                  <w:pPr>
                    <w:pStyle w:val="Ttulo2"/>
                    <w:rPr>
                      <w:rFonts w:ascii="Century" w:hAnsi="Century"/>
                    </w:rPr>
                  </w:pPr>
                </w:p>
              </w:tc>
            </w:tr>
            <w:tr w:rsidR="00236FEA" w:rsidTr="00BE62BE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236FEA" w:rsidRDefault="00AD017A" w:rsidP="00236FEA">
                  <w:pPr>
                    <w:pStyle w:val="Ttulo3"/>
                  </w:pPr>
                  <w:r>
                    <w:t>correo:</w:t>
                  </w:r>
                </w:p>
                <w:p w:rsidR="00236FEA" w:rsidRDefault="00664E51" w:rsidP="00236FEA">
                  <w:pPr>
                    <w:pStyle w:val="Informacindecontacto"/>
                  </w:pPr>
                  <w:sdt>
                    <w:sdtPr>
                      <w:alias w:val="Escriba la dirección postal:"/>
                      <w:tag w:val="Escriba la dirección postal:"/>
                      <w:id w:val="857003158"/>
                      <w:placeholder>
                        <w:docPart w:val="892989590E4B4E0191D4DB2FE607889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6854BC">
                        <w:t>Matriculas.pb@gmail.com</w:t>
                      </w:r>
                    </w:sdtContent>
                  </w:sdt>
                </w:p>
                <w:p w:rsidR="00236FEA" w:rsidRDefault="00236FEA" w:rsidP="00236FEA">
                  <w:pPr>
                    <w:pStyle w:val="Informacindecontacto"/>
                  </w:pPr>
                </w:p>
                <w:p w:rsidR="00236FEA" w:rsidRDefault="00236FEA" w:rsidP="00236FEA">
                  <w:pPr>
                    <w:pStyle w:val="Informacindecontacto"/>
                  </w:pPr>
                </w:p>
                <w:p w:rsidR="00236FEA" w:rsidRDefault="00236FEA" w:rsidP="006854BC">
                  <w:pPr>
                    <w:pStyle w:val="Fecha"/>
                  </w:pPr>
                </w:p>
              </w:tc>
            </w:tr>
          </w:tbl>
          <w:p w:rsidR="00423F28" w:rsidRDefault="00423F28" w:rsidP="00236FEA"/>
        </w:tc>
      </w:tr>
    </w:tbl>
    <w:p w:rsidR="00DD2A04" w:rsidRDefault="00DD2A04" w:rsidP="00044307">
      <w:pPr>
        <w:pStyle w:val="Sinespaciado"/>
      </w:pPr>
    </w:p>
    <w:sectPr w:rsidR="00DD2A04" w:rsidSect="00040012">
      <w:pgSz w:w="12242" w:h="15842" w:code="1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E51" w:rsidRDefault="00664E51" w:rsidP="00AB6948">
      <w:pPr>
        <w:spacing w:after="0" w:line="240" w:lineRule="auto"/>
      </w:pPr>
      <w:r>
        <w:separator/>
      </w:r>
    </w:p>
  </w:endnote>
  <w:endnote w:type="continuationSeparator" w:id="0">
    <w:p w:rsidR="00664E51" w:rsidRDefault="00664E51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E51" w:rsidRDefault="00664E51" w:rsidP="00AB6948">
      <w:pPr>
        <w:spacing w:after="0" w:line="240" w:lineRule="auto"/>
      </w:pPr>
      <w:r>
        <w:separator/>
      </w:r>
    </w:p>
  </w:footnote>
  <w:footnote w:type="continuationSeparator" w:id="0">
    <w:p w:rsidR="00664E51" w:rsidRDefault="00664E51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AE"/>
    <w:rsid w:val="00040012"/>
    <w:rsid w:val="00044307"/>
    <w:rsid w:val="00050A5E"/>
    <w:rsid w:val="00054D84"/>
    <w:rsid w:val="00067228"/>
    <w:rsid w:val="00081BC0"/>
    <w:rsid w:val="000B4EAE"/>
    <w:rsid w:val="000C27DF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A4A4A"/>
    <w:rsid w:val="003C1A63"/>
    <w:rsid w:val="003F4359"/>
    <w:rsid w:val="00423F28"/>
    <w:rsid w:val="00425C2B"/>
    <w:rsid w:val="00497C02"/>
    <w:rsid w:val="004A1A52"/>
    <w:rsid w:val="004B6545"/>
    <w:rsid w:val="004C43EE"/>
    <w:rsid w:val="00536091"/>
    <w:rsid w:val="005927AD"/>
    <w:rsid w:val="00627140"/>
    <w:rsid w:val="00655EA2"/>
    <w:rsid w:val="00664E51"/>
    <w:rsid w:val="006854BC"/>
    <w:rsid w:val="006D451D"/>
    <w:rsid w:val="00767651"/>
    <w:rsid w:val="00767A1C"/>
    <w:rsid w:val="007716AB"/>
    <w:rsid w:val="007973CA"/>
    <w:rsid w:val="007E4871"/>
    <w:rsid w:val="007E4C8C"/>
    <w:rsid w:val="007F3F1B"/>
    <w:rsid w:val="00804979"/>
    <w:rsid w:val="00836C1D"/>
    <w:rsid w:val="008458BC"/>
    <w:rsid w:val="008A4291"/>
    <w:rsid w:val="008F5234"/>
    <w:rsid w:val="009C7454"/>
    <w:rsid w:val="009D3491"/>
    <w:rsid w:val="009E6519"/>
    <w:rsid w:val="009E7A45"/>
    <w:rsid w:val="00A22752"/>
    <w:rsid w:val="00AA4B20"/>
    <w:rsid w:val="00AA7609"/>
    <w:rsid w:val="00AB6948"/>
    <w:rsid w:val="00AC4416"/>
    <w:rsid w:val="00AD017A"/>
    <w:rsid w:val="00AD7965"/>
    <w:rsid w:val="00B220A3"/>
    <w:rsid w:val="00B2335D"/>
    <w:rsid w:val="00BA5055"/>
    <w:rsid w:val="00BB702B"/>
    <w:rsid w:val="00BE62BE"/>
    <w:rsid w:val="00C175B1"/>
    <w:rsid w:val="00C23D95"/>
    <w:rsid w:val="00C87D9E"/>
    <w:rsid w:val="00CB26AC"/>
    <w:rsid w:val="00DD2A04"/>
    <w:rsid w:val="00E85A56"/>
    <w:rsid w:val="00ED269B"/>
    <w:rsid w:val="00EE3C88"/>
    <w:rsid w:val="00F1347B"/>
    <w:rsid w:val="00FB6E17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Ttulo6">
    <w:name w:val="heading 6"/>
    <w:basedOn w:val="Normal"/>
    <w:next w:val="Normal"/>
    <w:link w:val="Ttulo6C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Ttulo7">
    <w:name w:val="heading 7"/>
    <w:basedOn w:val="Normal"/>
    <w:next w:val="Normal"/>
    <w:link w:val="Ttulo7C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Ttulo8">
    <w:name w:val="heading 8"/>
    <w:basedOn w:val="Normal"/>
    <w:next w:val="Normal"/>
    <w:link w:val="Ttulo8C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Puesto"/>
    <w:link w:val="SubttuloC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tuloCar">
    <w:name w:val="Subtítulo Car"/>
    <w:basedOn w:val="Fuentedeprrafopredeter"/>
    <w:link w:val="Subttulo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Puesto">
    <w:name w:val="Title"/>
    <w:basedOn w:val="Normal"/>
    <w:next w:val="Normal"/>
    <w:link w:val="PuestoCar"/>
    <w:uiPriority w:val="1"/>
    <w:qFormat/>
    <w:rsid w:val="00BA505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8"/>
    </w:rPr>
  </w:style>
  <w:style w:type="character" w:customStyle="1" w:styleId="PuestoCar">
    <w:name w:val="Puesto Car"/>
    <w:basedOn w:val="Fuentedeprrafopredeter"/>
    <w:link w:val="Puesto"/>
    <w:uiPriority w:val="1"/>
    <w:rsid w:val="00BA5055"/>
    <w:rPr>
      <w:rFonts w:asciiTheme="majorHAnsi" w:eastAsiaTheme="majorEastAsia" w:hAnsiTheme="majorHAnsi" w:cstheme="majorBidi"/>
      <w:caps/>
      <w:kern w:val="28"/>
      <w:sz w:val="80"/>
      <w:szCs w:val="88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AC4416"/>
    <w:rPr>
      <w:color w:val="595959" w:themeColor="text1" w:themeTint="A6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nea">
    <w:name w:val="Línea"/>
    <w:basedOn w:val="Normal"/>
    <w:next w:val="Ttulo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Informacindecontacto">
    <w:name w:val="Información de contact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sid w:val="00425C2B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22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fa">
    <w:name w:val="Bibliography"/>
    <w:basedOn w:val="Normal"/>
    <w:next w:val="Normal"/>
    <w:uiPriority w:val="37"/>
    <w:semiHidden/>
    <w:unhideWhenUsed/>
    <w:rsid w:val="00C87D9E"/>
  </w:style>
  <w:style w:type="paragraph" w:styleId="Textodebloque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C87D9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87D9E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87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87D9E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87D9E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87D9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87D9E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87D9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87D9E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87D9E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87D9E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87D9E"/>
    <w:rPr>
      <w:sz w:val="22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87D9E"/>
  </w:style>
  <w:style w:type="table" w:styleId="Cuadrculavistosa">
    <w:name w:val="Colorful Grid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C87D9E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7D9E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7D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7D9E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87D9E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87D9E"/>
  </w:style>
  <w:style w:type="character" w:styleId="nfasis">
    <w:name w:val="Emphasis"/>
    <w:basedOn w:val="Fuentedeprrafopredeter"/>
    <w:uiPriority w:val="20"/>
    <w:semiHidden/>
    <w:unhideWhenUsed/>
    <w:qFormat/>
    <w:rsid w:val="00C87D9E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C87D9E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87D9E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Remitedesobre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9E"/>
  </w:style>
  <w:style w:type="character" w:styleId="Refdenotaalpie">
    <w:name w:val="footnote reference"/>
    <w:basedOn w:val="Fuentedeprrafopredeter"/>
    <w:uiPriority w:val="99"/>
    <w:semiHidden/>
    <w:unhideWhenUsed/>
    <w:rsid w:val="00C87D9E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7D9E"/>
    <w:rPr>
      <w:sz w:val="22"/>
      <w:szCs w:val="20"/>
    </w:rPr>
  </w:style>
  <w:style w:type="table" w:styleId="Tabladecuadrcula1clara">
    <w:name w:val="Grid Table 1 Light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cuadrcula3">
    <w:name w:val="Grid Table 3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Fuentedeprrafopredeter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D9E"/>
  </w:style>
  <w:style w:type="character" w:customStyle="1" w:styleId="Ttulo5Car">
    <w:name w:val="Título 5 Car"/>
    <w:basedOn w:val="Fuentedeprrafopredeter"/>
    <w:link w:val="Ttulo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C87D9E"/>
  </w:style>
  <w:style w:type="paragraph" w:styleId="DireccinHTML">
    <w:name w:val="HTML Address"/>
    <w:basedOn w:val="Normal"/>
    <w:link w:val="DireccinHTMLC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87D9E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87D9E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C87D9E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87D9E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87D9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C4416"/>
    <w:rPr>
      <w:i/>
      <w:iCs/>
      <w:color w:val="007B73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C87D9E"/>
  </w:style>
  <w:style w:type="paragraph" w:styleId="Lista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lista2">
    <w:name w:val="List Table 2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lista3">
    <w:name w:val="List Table 3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87D9E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cin">
    <w:name w:val="Mención"/>
    <w:basedOn w:val="Fuentedeprrafopredeter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Sangranormal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87D9E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87D9E"/>
  </w:style>
  <w:style w:type="character" w:styleId="Nmerodepgina">
    <w:name w:val="page number"/>
    <w:basedOn w:val="Fuentedeprrafopredeter"/>
    <w:uiPriority w:val="99"/>
    <w:semiHidden/>
    <w:unhideWhenUsed/>
    <w:rsid w:val="00C87D9E"/>
  </w:style>
  <w:style w:type="table" w:styleId="Tablanormal1">
    <w:name w:val="Plain Table 1"/>
    <w:basedOn w:val="Tabla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87D9E"/>
    <w:rPr>
      <w:rFonts w:ascii="Consolas" w:hAnsi="Consolas"/>
      <w:sz w:val="22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87D9E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87D9E"/>
  </w:style>
  <w:style w:type="character" w:customStyle="1" w:styleId="SaludoCar">
    <w:name w:val="Saludo Car"/>
    <w:basedOn w:val="Fuentedeprrafopredeter"/>
    <w:link w:val="Saludo"/>
    <w:uiPriority w:val="99"/>
    <w:semiHidden/>
    <w:rsid w:val="00C87D9E"/>
  </w:style>
  <w:style w:type="paragraph" w:styleId="Firma">
    <w:name w:val="Signature"/>
    <w:basedOn w:val="Normal"/>
    <w:link w:val="FirmaC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87D9E"/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87D9E"/>
    <w:rPr>
      <w:u w:val="dotted"/>
    </w:rPr>
  </w:style>
  <w:style w:type="character" w:styleId="Textoennegrita">
    <w:name w:val="Strong"/>
    <w:basedOn w:val="Fuentedeprrafopredeter"/>
    <w:uiPriority w:val="22"/>
    <w:semiHidden/>
    <w:unhideWhenUsed/>
    <w:qFormat/>
    <w:rsid w:val="00C87D9E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Mencinnoresuelta">
    <w:name w:val="Mención no resuelta"/>
    <w:basedOn w:val="Fuentedeprrafopredeter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tipo">
    <w:name w:val="Logotip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Prospecto%20de%20evento%20estacional%20(inviern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C4C4339BC454B888E770D404C59E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F370E-9664-4FB1-BA2E-0E0A75D2C3AF}"/>
      </w:docPartPr>
      <w:docPartBody>
        <w:p w:rsidR="00995560" w:rsidRDefault="007C46E4">
          <w:pPr>
            <w:pStyle w:val="6C4C4339BC454B888E770D404C59E1E9"/>
          </w:pPr>
          <w:r>
            <w:rPr>
              <w:lang w:bidi="es-ES"/>
            </w:rPr>
            <w:t>Fecha del evento</w:t>
          </w:r>
        </w:p>
      </w:docPartBody>
    </w:docPart>
    <w:docPart>
      <w:docPartPr>
        <w:name w:val="910868D43ACE4A7380DCCF2F27C6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F59CB-36F9-461D-B74E-FEA928BD1471}"/>
      </w:docPartPr>
      <w:docPartBody>
        <w:p w:rsidR="00995560" w:rsidRDefault="007C46E4">
          <w:pPr>
            <w:pStyle w:val="910868D43ACE4A7380DCCF2F27C6F4B7"/>
          </w:pPr>
          <w:r>
            <w:rPr>
              <w:lang w:bidi="es-ES"/>
            </w:rPr>
            <w:t>Título de la descripción del evento</w:t>
          </w:r>
        </w:p>
      </w:docPartBody>
    </w:docPart>
    <w:docPart>
      <w:docPartPr>
        <w:name w:val="6E3D7FC8328844B7B8E5CE368B9E6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3176C-0E6E-46D7-BD15-B40A3FDA806D}"/>
      </w:docPartPr>
      <w:docPartBody>
        <w:p w:rsidR="00995560" w:rsidRDefault="007C46E4">
          <w:pPr>
            <w:pStyle w:val="6E3D7FC8328844B7B8E5CE368B9E63D1"/>
          </w:pPr>
          <w:r>
            <w:rPr>
              <w:lang w:bidi="es-ES"/>
            </w:rPr>
            <w:t>Deje la timidez a un lado: ¡cuénteles por qué no se lo pueden perder!</w:t>
          </w:r>
        </w:p>
      </w:docPartBody>
    </w:docPart>
    <w:docPart>
      <w:docPartPr>
        <w:name w:val="8A6F795AA39C40C88B99B418ACE86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BC6B6-74AC-4BE2-ADFE-64C989BC4398}"/>
      </w:docPartPr>
      <w:docPartBody>
        <w:p w:rsidR="00995560" w:rsidRDefault="007C46E4">
          <w:pPr>
            <w:pStyle w:val="8A6F795AA39C40C88B99B418ACE866F3"/>
          </w:pPr>
          <w:r w:rsidRPr="00655EA2">
            <w:rPr>
              <w:lang w:bidi="es-ES"/>
            </w:rPr>
            <w:t>____</w:t>
          </w:r>
        </w:p>
      </w:docPartBody>
    </w:docPart>
    <w:docPart>
      <w:docPartPr>
        <w:name w:val="602F19A312E74808B746B26C91F97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3D19-FBBD-412D-8BD2-9D1CE48BFE61}"/>
      </w:docPartPr>
      <w:docPartBody>
        <w:p w:rsidR="00995560" w:rsidRDefault="007C46E4">
          <w:pPr>
            <w:pStyle w:val="602F19A312E74808B746B26C91F97788"/>
          </w:pPr>
          <w:r>
            <w:rPr>
              <w:lang w:bidi="es-ES"/>
            </w:rPr>
            <w:t>Indique otro detalle interesante aquí.</w:t>
          </w:r>
        </w:p>
      </w:docPartBody>
    </w:docPart>
    <w:docPart>
      <w:docPartPr>
        <w:name w:val="21E9FDDDDCCD4138A6F5ACA06E28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A3BEB-92C6-42E6-8E0D-EC2415FDDB4C}"/>
      </w:docPartPr>
      <w:docPartBody>
        <w:p w:rsidR="00995560" w:rsidRDefault="007C46E4">
          <w:pPr>
            <w:pStyle w:val="21E9FDDDDCCD4138A6F5ACA06E287CA6"/>
          </w:pPr>
          <w:r w:rsidRPr="00655EA2">
            <w:rPr>
              <w:lang w:bidi="es-ES"/>
            </w:rPr>
            <w:t>____</w:t>
          </w:r>
        </w:p>
      </w:docPartBody>
    </w:docPart>
    <w:docPart>
      <w:docPartPr>
        <w:name w:val="A981E911BF2A4F55AC87675809E38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6DE26-B162-40C3-A351-063A41052A95}"/>
      </w:docPartPr>
      <w:docPartBody>
        <w:p w:rsidR="00995560" w:rsidRDefault="007C46E4">
          <w:pPr>
            <w:pStyle w:val="A981E911BF2A4F55AC87675809E38FD6"/>
          </w:pPr>
          <w:r>
            <w:rPr>
              <w:lang w:bidi="es-ES"/>
            </w:rPr>
            <w:t>____</w:t>
          </w:r>
        </w:p>
      </w:docPartBody>
    </w:docPart>
    <w:docPart>
      <w:docPartPr>
        <w:name w:val="892989590E4B4E0191D4DB2FE6078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D289B-5F17-429E-8717-B4E05F9B9B06}"/>
      </w:docPartPr>
      <w:docPartBody>
        <w:p w:rsidR="00995560" w:rsidRDefault="007C46E4">
          <w:pPr>
            <w:pStyle w:val="892989590E4B4E0191D4DB2FE6078899"/>
          </w:pPr>
          <w:r>
            <w:rPr>
              <w:lang w:bidi="es-ES"/>
            </w:rPr>
            <w:t>Dirección postal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6E4"/>
    <w:rsid w:val="0046061B"/>
    <w:rsid w:val="007C46E4"/>
    <w:rsid w:val="00836645"/>
    <w:rsid w:val="00995560"/>
    <w:rsid w:val="009C03AB"/>
    <w:rsid w:val="00EF33DB"/>
    <w:rsid w:val="00F6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C4C4339BC454B888E770D404C59E1E9">
    <w:name w:val="6C4C4339BC454B888E770D404C59E1E9"/>
  </w:style>
  <w:style w:type="paragraph" w:customStyle="1" w:styleId="6BA6F6F9A66846EEACE7B8E482CC2AEC">
    <w:name w:val="6BA6F6F9A66846EEACE7B8E482CC2AEC"/>
  </w:style>
  <w:style w:type="paragraph" w:customStyle="1" w:styleId="910868D43ACE4A7380DCCF2F27C6F4B7">
    <w:name w:val="910868D43ACE4A7380DCCF2F27C6F4B7"/>
  </w:style>
  <w:style w:type="paragraph" w:customStyle="1" w:styleId="1C2414A19B97413483FF5ACFA39F4C64">
    <w:name w:val="1C2414A19B97413483FF5ACFA39F4C64"/>
  </w:style>
  <w:style w:type="paragraph" w:customStyle="1" w:styleId="E13C0FB79CF94BB99CDE9F2DA929D999">
    <w:name w:val="E13C0FB79CF94BB99CDE9F2DA929D999"/>
  </w:style>
  <w:style w:type="paragraph" w:customStyle="1" w:styleId="A3C4BDE29EDD44EB8BC2C7FDA102A6E3">
    <w:name w:val="A3C4BDE29EDD44EB8BC2C7FDA102A6E3"/>
  </w:style>
  <w:style w:type="paragraph" w:customStyle="1" w:styleId="81142D69B9C245078C709547589CF780">
    <w:name w:val="81142D69B9C245078C709547589CF780"/>
  </w:style>
  <w:style w:type="paragraph" w:customStyle="1" w:styleId="6E3D7FC8328844B7B8E5CE368B9E63D1">
    <w:name w:val="6E3D7FC8328844B7B8E5CE368B9E63D1"/>
  </w:style>
  <w:style w:type="paragraph" w:customStyle="1" w:styleId="8A6F795AA39C40C88B99B418ACE866F3">
    <w:name w:val="8A6F795AA39C40C88B99B418ACE866F3"/>
  </w:style>
  <w:style w:type="paragraph" w:customStyle="1" w:styleId="602F19A312E74808B746B26C91F97788">
    <w:name w:val="602F19A312E74808B746B26C91F97788"/>
  </w:style>
  <w:style w:type="paragraph" w:customStyle="1" w:styleId="21E9FDDDDCCD4138A6F5ACA06E287CA6">
    <w:name w:val="21E9FDDDDCCD4138A6F5ACA06E287CA6"/>
  </w:style>
  <w:style w:type="paragraph" w:customStyle="1" w:styleId="C49E6A9427A74C638A5B30292D2CDD49">
    <w:name w:val="C49E6A9427A74C638A5B30292D2CDD49"/>
  </w:style>
  <w:style w:type="paragraph" w:customStyle="1" w:styleId="A981E911BF2A4F55AC87675809E38FD6">
    <w:name w:val="A981E911BF2A4F55AC87675809E38FD6"/>
  </w:style>
  <w:style w:type="paragraph" w:customStyle="1" w:styleId="BDCA3D86A24F4F818F30152F834AFE9D">
    <w:name w:val="BDCA3D86A24F4F818F30152F834AFE9D"/>
  </w:style>
  <w:style w:type="paragraph" w:customStyle="1" w:styleId="012ADFBDE58C4DC8B3294AB11D70E611">
    <w:name w:val="012ADFBDE58C4DC8B3294AB11D70E611"/>
  </w:style>
  <w:style w:type="paragraph" w:customStyle="1" w:styleId="892989590E4B4E0191D4DB2FE6078899">
    <w:name w:val="892989590E4B4E0191D4DB2FE6078899"/>
  </w:style>
  <w:style w:type="paragraph" w:customStyle="1" w:styleId="85F982A331C64A0D9836CC31073ECA9C">
    <w:name w:val="85F982A331C64A0D9836CC31073ECA9C"/>
  </w:style>
  <w:style w:type="paragraph" w:customStyle="1" w:styleId="A0B0B2D87CFB449FA7FDB1C3DD38A380">
    <w:name w:val="A0B0B2D87CFB449FA7FDB1C3DD38A380"/>
  </w:style>
  <w:style w:type="paragraph" w:customStyle="1" w:styleId="9CDEB75A6B584E49BEF004904001169A">
    <w:name w:val="9CDEB75A6B584E49BEF004904001169A"/>
  </w:style>
  <w:style w:type="paragraph" w:customStyle="1" w:styleId="DE689DCB4F204F2EA877B68A978AC1DA">
    <w:name w:val="DE689DCB4F204F2EA877B68A978AC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Prospecto de evento estacional (invierno).dotx</Template>
  <TotalTime>0</TotalTime>
  <Pages>2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2021-07-19T16:26:00Z</dcterms:created>
  <dcterms:modified xsi:type="dcterms:W3CDTF">2021-07-26T21:40:00Z</dcterms:modified>
</cp:coreProperties>
</file>